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2332D" w14:textId="77777777" w:rsidR="00964E73" w:rsidRPr="00C77486" w:rsidRDefault="00964E73" w:rsidP="00964E73">
      <w:pPr>
        <w:rPr>
          <w:rFonts w:ascii="TH SarabunPSK" w:hAnsi="TH SarabunPSK" w:cs="TH SarabunPSK"/>
          <w:b/>
          <w:bCs/>
          <w:sz w:val="48"/>
          <w:szCs w:val="48"/>
        </w:rPr>
      </w:pPr>
      <w:bookmarkStart w:id="0" w:name="_Hlk119666321"/>
      <w:r>
        <w:rPr>
          <w:noProof/>
        </w:rPr>
        <w:drawing>
          <wp:inline distT="0" distB="0" distL="0" distR="0" wp14:anchorId="38979AD3" wp14:editId="2C61EFEA">
            <wp:extent cx="1299697" cy="1607480"/>
            <wp:effectExtent l="19050" t="0" r="0" b="0"/>
            <wp:docPr id="1052552679" name="รูปภาพ 1052552679" descr="โลโก้มหาวิทยาลัยราชภัฏบุรีรัมย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โลโก้มหาวิทยาลัยราชภัฏบุรีรัมย์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697" cy="160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6580CF" w14:textId="77777777" w:rsidR="00964E73" w:rsidRDefault="00964E73" w:rsidP="006B7164">
      <w:pPr>
        <w:jc w:val="both"/>
        <w:rPr>
          <w:rFonts w:ascii="TH SarabunPSK" w:hAnsi="TH SarabunPSK" w:cs="TH SarabunPSK"/>
          <w:b/>
          <w:bCs/>
          <w:sz w:val="48"/>
          <w:szCs w:val="48"/>
        </w:rPr>
      </w:pPr>
    </w:p>
    <w:p w14:paraId="14D6A487" w14:textId="77777777" w:rsidR="006B7164" w:rsidRDefault="00964E73" w:rsidP="00D9423E">
      <w:pPr>
        <w:rPr>
          <w:rFonts w:ascii="TH SarabunPSK" w:hAnsi="TH SarabunPSK" w:cs="TH SarabunPSK"/>
          <w:b/>
          <w:bCs/>
          <w:sz w:val="48"/>
          <w:szCs w:val="48"/>
        </w:rPr>
      </w:pPr>
      <w:r w:rsidRPr="00C77486">
        <w:rPr>
          <w:rFonts w:ascii="TH SarabunPSK" w:hAnsi="TH SarabunPSK" w:cs="TH SarabunPSK"/>
          <w:b/>
          <w:bCs/>
          <w:sz w:val="48"/>
          <w:szCs w:val="48"/>
          <w:cs/>
        </w:rPr>
        <w:t>หลักสูตร</w:t>
      </w:r>
      <w:r w:rsidR="00D9423E" w:rsidRPr="00D9423E">
        <w:rPr>
          <w:rFonts w:ascii="TH SarabunPSK" w:hAnsi="TH SarabunPSK" w:cs="TH SarabunPSK"/>
          <w:b/>
          <w:bCs/>
          <w:sz w:val="48"/>
          <w:szCs w:val="48"/>
          <w:cs/>
        </w:rPr>
        <w:t>ประกาศนียบัตร</w:t>
      </w:r>
    </w:p>
    <w:p w14:paraId="4D4AE308" w14:textId="77777777" w:rsidR="00585CE9" w:rsidRDefault="00131536" w:rsidP="00131536">
      <w:pPr>
        <w:rPr>
          <w:rFonts w:ascii="TH SarabunPSK" w:hAnsi="TH SarabunPSK" w:cs="TH SarabunPSK"/>
          <w:b/>
          <w:bCs/>
          <w:sz w:val="48"/>
          <w:szCs w:val="48"/>
        </w:rPr>
      </w:pPr>
      <w:r>
        <w:rPr>
          <w:rFonts w:ascii="TH SarabunPSK" w:hAnsi="TH SarabunPSK" w:cs="TH SarabunPSK" w:hint="cs"/>
          <w:b/>
          <w:bCs/>
          <w:sz w:val="48"/>
          <w:szCs w:val="48"/>
          <w:cs/>
        </w:rPr>
        <w:t>(ชื่อหลักสูตร)</w:t>
      </w:r>
      <w:r w:rsidR="00694397">
        <w:rPr>
          <w:rFonts w:ascii="TH SarabunPSK" w:hAnsi="TH SarabunPSK" w:cs="TH SarabunPSK"/>
          <w:b/>
          <w:bCs/>
          <w:sz w:val="48"/>
          <w:szCs w:val="48"/>
        </w:rPr>
        <w:t>………………………………….</w:t>
      </w:r>
    </w:p>
    <w:p w14:paraId="79AF877A" w14:textId="3BB942F7" w:rsidR="003426FD" w:rsidRDefault="00131536" w:rsidP="00131536">
      <w:pPr>
        <w:rPr>
          <w:rFonts w:ascii="TH SarabunPSK" w:hAnsi="TH SarabunPSK" w:cs="TH SarabunPSK"/>
          <w:b/>
          <w:bCs/>
          <w:sz w:val="48"/>
          <w:szCs w:val="48"/>
        </w:rPr>
      </w:pPr>
      <w:r>
        <w:rPr>
          <w:rFonts w:ascii="TH SarabunPSK" w:hAnsi="TH SarabunPSK" w:cs="TH SarabunPSK" w:hint="cs"/>
          <w:b/>
          <w:bCs/>
          <w:sz w:val="48"/>
          <w:szCs w:val="48"/>
          <w:cs/>
        </w:rPr>
        <w:t>(รหัสหลักสูตร)</w:t>
      </w:r>
      <w:r>
        <w:rPr>
          <w:rFonts w:ascii="TH SarabunPSK" w:hAnsi="TH SarabunPSK" w:cs="TH SarabunPSK"/>
          <w:b/>
          <w:bCs/>
          <w:sz w:val="48"/>
          <w:szCs w:val="48"/>
        </w:rPr>
        <w:t>……………</w:t>
      </w:r>
      <w:r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 </w:t>
      </w:r>
    </w:p>
    <w:p w14:paraId="3BC3B66F" w14:textId="4B2145B9" w:rsidR="00964E73" w:rsidRPr="00C77486" w:rsidRDefault="00712ECF" w:rsidP="00964E73">
      <w:pPr>
        <w:rPr>
          <w:rFonts w:ascii="TH SarabunPSK" w:hAnsi="TH SarabunPSK" w:cs="TH SarabunPSK"/>
          <w:b/>
          <w:bCs/>
          <w:sz w:val="48"/>
          <w:szCs w:val="48"/>
        </w:rPr>
      </w:pPr>
      <w:r>
        <w:rPr>
          <w:rFonts w:ascii="TH SarabunPSK" w:hAnsi="TH SarabunPSK" w:cs="TH SarabunPSK" w:hint="cs"/>
          <w:b/>
          <w:bCs/>
          <w:sz w:val="48"/>
          <w:szCs w:val="48"/>
          <w:cs/>
        </w:rPr>
        <w:t>สาขาวิชา</w:t>
      </w:r>
      <w:r w:rsidR="00694397">
        <w:rPr>
          <w:rFonts w:ascii="TH SarabunPSK" w:hAnsi="TH SarabunPSK" w:cs="TH SarabunPSK"/>
          <w:b/>
          <w:bCs/>
          <w:sz w:val="48"/>
          <w:szCs w:val="48"/>
        </w:rPr>
        <w:t>……………………………………..</w:t>
      </w:r>
    </w:p>
    <w:p w14:paraId="06816E3B" w14:textId="77777777" w:rsidR="00964E73" w:rsidRPr="00C77486" w:rsidRDefault="00964E73" w:rsidP="00964E73">
      <w:pPr>
        <w:rPr>
          <w:rFonts w:ascii="TH SarabunPSK" w:hAnsi="TH SarabunPSK" w:cs="TH SarabunPSK"/>
          <w:b/>
          <w:bCs/>
          <w:sz w:val="48"/>
          <w:szCs w:val="48"/>
        </w:rPr>
      </w:pPr>
    </w:p>
    <w:p w14:paraId="286779B1" w14:textId="77777777" w:rsidR="00964E73" w:rsidRPr="00C77486" w:rsidRDefault="00964E73" w:rsidP="00F71834">
      <w:pPr>
        <w:jc w:val="both"/>
        <w:rPr>
          <w:rFonts w:ascii="TH SarabunPSK" w:hAnsi="TH SarabunPSK" w:cs="TH SarabunPSK"/>
          <w:b/>
          <w:bCs/>
          <w:sz w:val="48"/>
          <w:szCs w:val="48"/>
        </w:rPr>
      </w:pPr>
    </w:p>
    <w:p w14:paraId="3051E96F" w14:textId="77777777" w:rsidR="00F71834" w:rsidRDefault="00F71834" w:rsidP="00F71834">
      <w:pPr>
        <w:rPr>
          <w:rStyle w:val="af0"/>
          <w:rFonts w:ascii="TH SarabunPSK" w:hAnsi="TH SarabunPSK" w:cs="TH SarabunPSK"/>
          <w:b/>
          <w:bCs/>
          <w:color w:val="auto"/>
          <w:sz w:val="48"/>
          <w:szCs w:val="48"/>
        </w:rPr>
      </w:pPr>
    </w:p>
    <w:p w14:paraId="79A5F742" w14:textId="77777777" w:rsidR="006B7164" w:rsidRDefault="006B7164" w:rsidP="00F71834">
      <w:pPr>
        <w:rPr>
          <w:rStyle w:val="af0"/>
          <w:rFonts w:ascii="TH SarabunPSK" w:hAnsi="TH SarabunPSK" w:cs="TH SarabunPSK"/>
          <w:b/>
          <w:bCs/>
          <w:color w:val="auto"/>
          <w:sz w:val="48"/>
          <w:szCs w:val="48"/>
        </w:rPr>
      </w:pPr>
    </w:p>
    <w:p w14:paraId="2DD1549F" w14:textId="77777777" w:rsidR="00BD7F20" w:rsidRDefault="00BD7F20" w:rsidP="00F71834">
      <w:pPr>
        <w:rPr>
          <w:rStyle w:val="af0"/>
          <w:rFonts w:ascii="TH SarabunPSK" w:hAnsi="TH SarabunPSK" w:cs="TH SarabunPSK"/>
          <w:b/>
          <w:bCs/>
          <w:color w:val="auto"/>
          <w:sz w:val="48"/>
          <w:szCs w:val="48"/>
        </w:rPr>
      </w:pPr>
    </w:p>
    <w:p w14:paraId="7CDEBA67" w14:textId="77777777" w:rsidR="006B7164" w:rsidRDefault="006B7164" w:rsidP="00F71834">
      <w:pPr>
        <w:rPr>
          <w:rStyle w:val="af0"/>
          <w:rFonts w:ascii="TH SarabunPSK" w:hAnsi="TH SarabunPSK" w:cs="TH SarabunPSK"/>
          <w:b/>
          <w:bCs/>
          <w:color w:val="auto"/>
          <w:sz w:val="48"/>
          <w:szCs w:val="48"/>
        </w:rPr>
      </w:pPr>
    </w:p>
    <w:p w14:paraId="2C66DEBE" w14:textId="77777777" w:rsidR="00F71834" w:rsidRDefault="00F71834" w:rsidP="00F71834">
      <w:pPr>
        <w:rPr>
          <w:rStyle w:val="af0"/>
          <w:rFonts w:ascii="TH SarabunPSK" w:hAnsi="TH SarabunPSK" w:cs="TH SarabunPSK"/>
          <w:b/>
          <w:bCs/>
          <w:color w:val="auto"/>
          <w:sz w:val="48"/>
          <w:szCs w:val="48"/>
        </w:rPr>
      </w:pPr>
    </w:p>
    <w:p w14:paraId="17F58276" w14:textId="77777777" w:rsidR="00F71834" w:rsidRDefault="00F71834" w:rsidP="00F71834">
      <w:pPr>
        <w:rPr>
          <w:rStyle w:val="af0"/>
          <w:rFonts w:ascii="TH SarabunPSK" w:hAnsi="TH SarabunPSK" w:cs="TH SarabunPSK"/>
          <w:b/>
          <w:bCs/>
          <w:color w:val="auto"/>
          <w:sz w:val="48"/>
          <w:szCs w:val="48"/>
        </w:rPr>
      </w:pPr>
    </w:p>
    <w:p w14:paraId="3E051568" w14:textId="5EA89A13" w:rsidR="00AD6393" w:rsidRPr="00AD6393" w:rsidRDefault="00964E73" w:rsidP="00F71834">
      <w:pPr>
        <w:rPr>
          <w:rStyle w:val="af0"/>
          <w:rFonts w:ascii="TH SarabunPSK" w:hAnsi="TH SarabunPSK" w:cs="TH SarabunPSK"/>
          <w:b/>
          <w:bCs/>
          <w:color w:val="auto"/>
          <w:sz w:val="48"/>
          <w:szCs w:val="48"/>
        </w:rPr>
      </w:pPr>
      <w:r w:rsidRPr="00AD6393">
        <w:rPr>
          <w:rStyle w:val="af0"/>
          <w:rFonts w:ascii="TH SarabunPSK" w:hAnsi="TH SarabunPSK" w:cs="TH SarabunPSK" w:hint="cs"/>
          <w:b/>
          <w:bCs/>
          <w:color w:val="auto"/>
          <w:sz w:val="48"/>
          <w:szCs w:val="48"/>
          <w:cs/>
        </w:rPr>
        <w:t>คณะ</w:t>
      </w:r>
      <w:r w:rsidR="00694397">
        <w:rPr>
          <w:rStyle w:val="af0"/>
          <w:rFonts w:ascii="TH SarabunPSK" w:hAnsi="TH SarabunPSK" w:cs="TH SarabunPSK"/>
          <w:b/>
          <w:bCs/>
          <w:color w:val="auto"/>
          <w:sz w:val="48"/>
          <w:szCs w:val="48"/>
        </w:rPr>
        <w:t>……………………………</w:t>
      </w:r>
    </w:p>
    <w:p w14:paraId="18CFDB7E" w14:textId="5923FAD3" w:rsidR="00BE1C4C" w:rsidRDefault="00AD6393" w:rsidP="00F71834">
      <w:pPr>
        <w:rPr>
          <w:rFonts w:ascii="TH SarabunPSK" w:hAnsi="TH SarabunPSK" w:cs="TH SarabunPSK"/>
          <w:b/>
          <w:bCs/>
          <w:sz w:val="48"/>
          <w:szCs w:val="48"/>
        </w:rPr>
      </w:pPr>
      <w:r w:rsidRPr="00C77486">
        <w:rPr>
          <w:rFonts w:ascii="TH SarabunPSK" w:hAnsi="TH SarabunPSK" w:cs="TH SarabunPSK"/>
          <w:b/>
          <w:bCs/>
          <w:sz w:val="48"/>
          <w:szCs w:val="48"/>
          <w:cs/>
        </w:rPr>
        <w:t>มหาวิทยาลัยราชภัฏ</w:t>
      </w:r>
      <w:r>
        <w:rPr>
          <w:rFonts w:ascii="TH SarabunPSK" w:hAnsi="TH SarabunPSK" w:cs="TH SarabunPSK" w:hint="cs"/>
          <w:b/>
          <w:bCs/>
          <w:sz w:val="48"/>
          <w:szCs w:val="48"/>
          <w:cs/>
        </w:rPr>
        <w:t>บุรีรัม</w:t>
      </w:r>
      <w:r w:rsidR="003774E6">
        <w:rPr>
          <w:rFonts w:ascii="TH SarabunPSK" w:hAnsi="TH SarabunPSK" w:cs="TH SarabunPSK" w:hint="cs"/>
          <w:b/>
          <w:bCs/>
          <w:sz w:val="48"/>
          <w:szCs w:val="48"/>
          <w:cs/>
        </w:rPr>
        <w:t>ย์</w:t>
      </w:r>
    </w:p>
    <w:p w14:paraId="6424FCB6" w14:textId="68563C95" w:rsidR="00131536" w:rsidRPr="00097283" w:rsidRDefault="00131536" w:rsidP="00F71834">
      <w:pPr>
        <w:rPr>
          <w:rFonts w:ascii="TH SarabunPSK" w:hAnsi="TH SarabunPSK" w:cs="TH SarabunPSK"/>
          <w:b/>
          <w:bCs/>
          <w:sz w:val="48"/>
          <w:szCs w:val="48"/>
        </w:rPr>
      </w:pPr>
      <w:r>
        <w:rPr>
          <w:rFonts w:ascii="TH SarabunPSK" w:hAnsi="TH SarabunPSK" w:cs="TH SarabunPSK" w:hint="cs"/>
          <w:b/>
          <w:bCs/>
          <w:sz w:val="48"/>
          <w:szCs w:val="48"/>
          <w:cs/>
        </w:rPr>
        <w:t>พ.ศ…</w:t>
      </w:r>
      <w:r>
        <w:rPr>
          <w:rFonts w:ascii="TH SarabunPSK" w:hAnsi="TH SarabunPSK" w:cs="TH SarabunPSK"/>
          <w:b/>
          <w:bCs/>
          <w:sz w:val="48"/>
          <w:szCs w:val="48"/>
        </w:rPr>
        <w:t>………………</w:t>
      </w:r>
    </w:p>
    <w:p w14:paraId="3CBF6A23" w14:textId="77777777" w:rsidR="00F46AC1" w:rsidRDefault="00F46AC1" w:rsidP="00E60383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18B9B4F1" w14:textId="3EC67E95" w:rsidR="00E60383" w:rsidRDefault="00E60383" w:rsidP="00E60383">
      <w:pPr>
        <w:rPr>
          <w:rFonts w:ascii="TH SarabunPSK" w:hAnsi="TH SarabunPSK" w:cs="TH SarabunPSK"/>
          <w:b/>
          <w:bCs/>
          <w:sz w:val="36"/>
          <w:szCs w:val="36"/>
        </w:rPr>
      </w:pPr>
      <w:r w:rsidRPr="00811465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คำนำ</w:t>
      </w:r>
    </w:p>
    <w:p w14:paraId="66995F55" w14:textId="77777777" w:rsidR="00E557B8" w:rsidRDefault="00E557B8" w:rsidP="00E60383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607629B2" w14:textId="284C421C" w:rsidR="00E557B8" w:rsidRPr="00E557B8" w:rsidRDefault="00E557B8" w:rsidP="00E557B8">
      <w:pPr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 w:rsidRPr="00E557B8">
        <w:rPr>
          <w:rFonts w:ascii="TH SarabunPSK" w:hAnsi="TH SarabunPSK" w:cs="TH SarabunPSK"/>
          <w:sz w:val="32"/>
          <w:szCs w:val="32"/>
          <w:cs/>
        </w:rPr>
        <w:t>มหาวิทยาลัยราชภัฏบุรีรัมย์ ได้กำหนดนโยบายให้ทุกสาขาวิชาจัดทำและพัฒนาหลักสูตรระยะสั้น เพื่อรองรับการเรียนรู้ตลอดชีวิต อันเป็นการเปิดโอกาสให้ประชาชน</w:t>
      </w:r>
      <w:r w:rsidR="00E227E9">
        <w:rPr>
          <w:rFonts w:ascii="TH SarabunPSK" w:hAnsi="TH SarabunPSK" w:cs="TH SarabunPSK" w:hint="cs"/>
          <w:sz w:val="32"/>
          <w:szCs w:val="32"/>
          <w:cs/>
        </w:rPr>
        <w:t>ทั่วไป</w:t>
      </w:r>
      <w:r w:rsidRPr="00E557B8">
        <w:rPr>
          <w:rFonts w:ascii="TH SarabunPSK" w:hAnsi="TH SarabunPSK" w:cs="TH SarabunPSK"/>
          <w:sz w:val="32"/>
          <w:szCs w:val="32"/>
          <w:cs/>
        </w:rPr>
        <w:t>สามารถเข้าถึงการศึกษา พัฒนาความรู้ ความสามารถ และนำไปประยุกต์ใช้ในการดำเนินชีวิต รวมทั้งการแก้ปัญหาต่าง ๆ ได้อย่างเหมาะสม</w:t>
      </w:r>
      <w:r w:rsidRPr="001548A4">
        <w:rPr>
          <w:rFonts w:ascii="TH SarabunPSK" w:hAnsi="TH SarabunPSK" w:cs="TH SarabunPSK"/>
          <w:sz w:val="32"/>
          <w:szCs w:val="32"/>
        </w:rPr>
        <w:t xml:space="preserve"> </w:t>
      </w:r>
      <w:r w:rsidRPr="00E557B8">
        <w:rPr>
          <w:rFonts w:ascii="TH SarabunPSK" w:hAnsi="TH SarabunPSK" w:cs="TH SarabunPSK"/>
          <w:sz w:val="32"/>
          <w:szCs w:val="32"/>
          <w:cs/>
        </w:rPr>
        <w:t>นอกจากนี้ ตามมติ</w:t>
      </w:r>
      <w:r w:rsidRPr="001548A4">
        <w:rPr>
          <w:rFonts w:ascii="TH SarabunPSK" w:hAnsi="TH SarabunPSK" w:cs="TH SarabunPSK" w:hint="cs"/>
          <w:sz w:val="32"/>
          <w:szCs w:val="32"/>
          <w:cs/>
        </w:rPr>
        <w:t>คณะกรรม</w:t>
      </w:r>
      <w:r w:rsidRPr="00E557B8">
        <w:rPr>
          <w:rFonts w:ascii="TH SarabunPSK" w:hAnsi="TH SarabunPSK" w:cs="TH SarabunPSK"/>
          <w:sz w:val="32"/>
          <w:szCs w:val="32"/>
          <w:cs/>
        </w:rPr>
        <w:t>การมาตรฐานการอุดมศึกษาได้ประกาศแนวทางการดำเนินงานคลังหน่วย</w:t>
      </w:r>
      <w:r w:rsidRPr="001548A4">
        <w:rPr>
          <w:rFonts w:ascii="TH SarabunPSK" w:hAnsi="TH SarabunPSK" w:cs="TH SarabunPSK" w:hint="cs"/>
          <w:sz w:val="32"/>
          <w:szCs w:val="32"/>
          <w:cs/>
        </w:rPr>
        <w:t>กิตใน</w:t>
      </w:r>
      <w:r w:rsidRPr="00E557B8">
        <w:rPr>
          <w:rFonts w:ascii="TH SarabunPSK" w:hAnsi="TH SarabunPSK" w:cs="TH SarabunPSK"/>
          <w:sz w:val="32"/>
          <w:szCs w:val="32"/>
          <w:cs/>
        </w:rPr>
        <w:t xml:space="preserve">ในระดับอุดมศึกษา พ.ศ. </w:t>
      </w:r>
      <w:r w:rsidRPr="00E557B8">
        <w:rPr>
          <w:rFonts w:ascii="TH SarabunPSK" w:hAnsi="TH SarabunPSK" w:cs="TH SarabunPSK"/>
          <w:sz w:val="32"/>
          <w:szCs w:val="32"/>
        </w:rPr>
        <w:t xml:space="preserve">2565 </w:t>
      </w:r>
      <w:r w:rsidRPr="00E557B8">
        <w:rPr>
          <w:rFonts w:ascii="TH SarabunPSK" w:hAnsi="TH SarabunPSK" w:cs="TH SarabunPSK"/>
          <w:sz w:val="32"/>
          <w:szCs w:val="32"/>
          <w:cs/>
        </w:rPr>
        <w:t>สาขาวิชา………………………………</w:t>
      </w:r>
      <w:r w:rsidRPr="001548A4">
        <w:rPr>
          <w:rFonts w:ascii="TH SarabunPSK" w:hAnsi="TH SarabunPSK" w:cs="TH SarabunPSK" w:hint="cs"/>
          <w:sz w:val="32"/>
          <w:szCs w:val="32"/>
          <w:cs/>
        </w:rPr>
        <w:t xml:space="preserve">คณะ </w:t>
      </w:r>
      <w:r w:rsidRPr="001548A4">
        <w:rPr>
          <w:rFonts w:ascii="TH SarabunPSK" w:hAnsi="TH SarabunPSK" w:cs="TH SarabunPSK"/>
          <w:sz w:val="32"/>
          <w:szCs w:val="32"/>
        </w:rPr>
        <w:t>………………………….</w:t>
      </w:r>
      <w:r w:rsidRPr="00E557B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548A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557B8">
        <w:rPr>
          <w:rFonts w:ascii="TH SarabunPSK" w:hAnsi="TH SarabunPSK" w:cs="TH SarabunPSK"/>
          <w:sz w:val="32"/>
          <w:szCs w:val="32"/>
          <w:cs/>
        </w:rPr>
        <w:t>ในฐานะหน่วยงานที่มุ่งเน้นการให้บริการวิชาการแก่ท้องถิ่น จึงได้พัฒนาหลักสูตรระยะสั้น………………………. ขึ้น เพื่อสอดคล้องกับพันธกิจของมหาวิทยาลัยราชภัฏบุรีรัมย์</w:t>
      </w:r>
    </w:p>
    <w:p w14:paraId="302A7864" w14:textId="3E4EBBDB" w:rsidR="00E557B8" w:rsidRPr="00E557B8" w:rsidRDefault="00E557B8" w:rsidP="00E557B8">
      <w:pPr>
        <w:jc w:val="both"/>
        <w:rPr>
          <w:rFonts w:ascii="TH SarabunPSK" w:hAnsi="TH SarabunPSK" w:cs="TH SarabunPSK"/>
          <w:sz w:val="32"/>
          <w:szCs w:val="32"/>
        </w:rPr>
      </w:pPr>
      <w:r w:rsidRPr="00E557B8">
        <w:rPr>
          <w:rFonts w:ascii="TH SarabunPSK" w:hAnsi="TH SarabunPSK" w:cs="TH SarabunPSK"/>
          <w:sz w:val="32"/>
          <w:szCs w:val="32"/>
          <w:cs/>
        </w:rPr>
        <w:t>หลักสูตรฉบับนี้ได้รวบรวมรายละเอียดรายวิชา (</w:t>
      </w:r>
      <w:r w:rsidRPr="00E557B8">
        <w:rPr>
          <w:rFonts w:ascii="TH SarabunPSK" w:hAnsi="TH SarabunPSK" w:cs="TH SarabunPSK"/>
          <w:sz w:val="32"/>
          <w:szCs w:val="32"/>
        </w:rPr>
        <w:t>OBE3</w:t>
      </w:r>
      <w:r w:rsidR="00585CE9">
        <w:rPr>
          <w:rFonts w:ascii="TH SarabunPSK" w:hAnsi="TH SarabunPSK" w:cs="TH SarabunPSK"/>
          <w:sz w:val="32"/>
          <w:szCs w:val="32"/>
        </w:rPr>
        <w:t xml:space="preserve"> BRU</w:t>
      </w:r>
      <w:r w:rsidRPr="00E557B8">
        <w:rPr>
          <w:rFonts w:ascii="TH SarabunPSK" w:hAnsi="TH SarabunPSK" w:cs="TH SarabunPSK"/>
          <w:sz w:val="32"/>
          <w:szCs w:val="32"/>
        </w:rPr>
        <w:t xml:space="preserve">) </w:t>
      </w:r>
      <w:r w:rsidRPr="00E557B8">
        <w:rPr>
          <w:rFonts w:ascii="TH SarabunPSK" w:hAnsi="TH SarabunPSK" w:cs="TH SarabunPSK"/>
          <w:sz w:val="32"/>
          <w:szCs w:val="32"/>
          <w:cs/>
        </w:rPr>
        <w:t xml:space="preserve">พร้อมทั้งเอกสารประกอบการสอน ซึ่งจะเป็นประโยชน์ต่อผู้เรียนในการศึกษาและเรียนรู้ผ่านระบบ </w:t>
      </w:r>
      <w:r w:rsidRPr="00E557B8">
        <w:rPr>
          <w:rFonts w:ascii="TH SarabunPSK" w:hAnsi="TH SarabunPSK" w:cs="TH SarabunPSK"/>
          <w:sz w:val="32"/>
          <w:szCs w:val="32"/>
        </w:rPr>
        <w:t>BRU MOOC</w:t>
      </w:r>
    </w:p>
    <w:p w14:paraId="68596F4A" w14:textId="60F2A92D" w:rsidR="00E557B8" w:rsidRPr="00E557B8" w:rsidRDefault="00E557B8" w:rsidP="00E557B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548A4">
        <w:rPr>
          <w:rFonts w:ascii="TH SarabunPSK" w:hAnsi="TH SarabunPSK" w:cs="TH SarabunPSK"/>
          <w:sz w:val="32"/>
          <w:szCs w:val="32"/>
          <w:cs/>
        </w:rPr>
        <w:tab/>
      </w:r>
      <w:r w:rsidRPr="00E557B8">
        <w:rPr>
          <w:rFonts w:ascii="TH SarabunPSK" w:hAnsi="TH SarabunPSK" w:cs="TH SarabunPSK"/>
          <w:sz w:val="32"/>
          <w:szCs w:val="32"/>
          <w:cs/>
        </w:rPr>
        <w:t>สาขาวิชา………………………………… คณะ……………………… ขอขอบคุณคณะกรรมการพัฒนาหลักสูตรระยะสั้น หลักสูตร……………………………………. รวมถึงผู้มีส่วนเกี่ยวข้องทุกท่าน ที่ร่วมกันทำให้หลักสูตรฉบับนี้มีความถูกต้อง ครบถ้วน สมบูรณ์ และสามารถใช้ประโยชน์ได้อย่างแท้จริง เพื่อส่งเสริมการเรียนรู้ตลอดชีวิตและตอบสนองความต้องการของสังคมได้อย่างมีประสิทธิภาพ</w:t>
      </w:r>
    </w:p>
    <w:p w14:paraId="4A0F575A" w14:textId="155E6AA5" w:rsidR="00E557B8" w:rsidRPr="00E557B8" w:rsidRDefault="00E557B8" w:rsidP="00E557B8">
      <w:pPr>
        <w:jc w:val="right"/>
        <w:rPr>
          <w:rFonts w:ascii="TH SarabunPSK" w:hAnsi="TH SarabunPSK" w:cs="TH SarabunPSK"/>
          <w:sz w:val="32"/>
          <w:szCs w:val="32"/>
        </w:rPr>
      </w:pPr>
      <w:r w:rsidRPr="001548A4">
        <w:rPr>
          <w:rFonts w:ascii="TH SarabunPSK" w:hAnsi="TH SarabunPSK" w:cs="TH SarabunPSK"/>
          <w:sz w:val="32"/>
          <w:szCs w:val="32"/>
          <w:cs/>
        </w:rPr>
        <w:tab/>
      </w:r>
      <w:r w:rsidRPr="001548A4">
        <w:rPr>
          <w:rFonts w:ascii="TH SarabunPSK" w:hAnsi="TH SarabunPSK" w:cs="TH SarabunPSK"/>
          <w:sz w:val="32"/>
          <w:szCs w:val="32"/>
          <w:cs/>
        </w:rPr>
        <w:tab/>
      </w:r>
      <w:r w:rsidRPr="001548A4">
        <w:rPr>
          <w:rFonts w:ascii="TH SarabunPSK" w:hAnsi="TH SarabunPSK" w:cs="TH SarabunPSK"/>
          <w:sz w:val="32"/>
          <w:szCs w:val="32"/>
          <w:cs/>
        </w:rPr>
        <w:tab/>
      </w:r>
      <w:r w:rsidRPr="001548A4">
        <w:rPr>
          <w:rFonts w:ascii="TH SarabunPSK" w:hAnsi="TH SarabunPSK" w:cs="TH SarabunPSK"/>
          <w:sz w:val="32"/>
          <w:szCs w:val="32"/>
          <w:cs/>
        </w:rPr>
        <w:tab/>
      </w:r>
      <w:r w:rsidRPr="001548A4">
        <w:rPr>
          <w:rFonts w:ascii="TH SarabunPSK" w:hAnsi="TH SarabunPSK" w:cs="TH SarabunPSK"/>
          <w:sz w:val="32"/>
          <w:szCs w:val="32"/>
          <w:cs/>
        </w:rPr>
        <w:tab/>
      </w:r>
      <w:r w:rsidRPr="001548A4">
        <w:rPr>
          <w:rFonts w:ascii="TH SarabunPSK" w:hAnsi="TH SarabunPSK" w:cs="TH SarabunPSK"/>
          <w:sz w:val="32"/>
          <w:szCs w:val="32"/>
          <w:cs/>
        </w:rPr>
        <w:tab/>
      </w:r>
      <w:r w:rsidRPr="001548A4">
        <w:rPr>
          <w:rFonts w:ascii="TH SarabunPSK" w:hAnsi="TH SarabunPSK" w:cs="TH SarabunPSK"/>
          <w:sz w:val="32"/>
          <w:szCs w:val="32"/>
          <w:cs/>
        </w:rPr>
        <w:tab/>
      </w:r>
      <w:r w:rsidRPr="001548A4">
        <w:rPr>
          <w:rFonts w:ascii="TH SarabunPSK" w:hAnsi="TH SarabunPSK" w:cs="TH SarabunPSK"/>
          <w:sz w:val="32"/>
          <w:szCs w:val="32"/>
          <w:cs/>
        </w:rPr>
        <w:tab/>
      </w:r>
      <w:r w:rsidRPr="001548A4">
        <w:rPr>
          <w:rFonts w:ascii="TH SarabunPSK" w:hAnsi="TH SarabunPSK" w:cs="TH SarabunPSK"/>
          <w:sz w:val="32"/>
          <w:szCs w:val="32"/>
          <w:cs/>
        </w:rPr>
        <w:tab/>
      </w:r>
      <w:r w:rsidRPr="001548A4">
        <w:rPr>
          <w:rFonts w:ascii="TH SarabunPSK" w:hAnsi="TH SarabunPSK" w:cs="TH SarabunPSK"/>
          <w:sz w:val="32"/>
          <w:szCs w:val="32"/>
          <w:cs/>
        </w:rPr>
        <w:tab/>
      </w:r>
      <w:r w:rsidRPr="001548A4">
        <w:rPr>
          <w:rFonts w:ascii="TH SarabunPSK" w:hAnsi="TH SarabunPSK" w:cs="TH SarabunPSK"/>
          <w:sz w:val="32"/>
          <w:szCs w:val="32"/>
          <w:cs/>
        </w:rPr>
        <w:tab/>
      </w:r>
      <w:r w:rsidRPr="001548A4">
        <w:rPr>
          <w:rFonts w:ascii="TH SarabunPSK" w:hAnsi="TH SarabunPSK" w:cs="TH SarabunPSK"/>
          <w:sz w:val="32"/>
          <w:szCs w:val="32"/>
          <w:cs/>
        </w:rPr>
        <w:tab/>
      </w:r>
      <w:r w:rsidRPr="001548A4">
        <w:rPr>
          <w:rFonts w:ascii="TH SarabunPSK" w:hAnsi="TH SarabunPSK" w:cs="TH SarabunPSK"/>
          <w:sz w:val="32"/>
          <w:szCs w:val="32"/>
          <w:cs/>
        </w:rPr>
        <w:tab/>
      </w:r>
      <w:r w:rsidRPr="001548A4">
        <w:rPr>
          <w:rFonts w:ascii="TH SarabunPSK" w:hAnsi="TH SarabunPSK" w:cs="TH SarabunPSK"/>
          <w:sz w:val="32"/>
          <w:szCs w:val="32"/>
          <w:cs/>
        </w:rPr>
        <w:tab/>
      </w:r>
      <w:r w:rsidRPr="001548A4">
        <w:rPr>
          <w:rFonts w:ascii="TH SarabunPSK" w:hAnsi="TH SarabunPSK" w:cs="TH SarabunPSK"/>
          <w:sz w:val="32"/>
          <w:szCs w:val="32"/>
          <w:cs/>
        </w:rPr>
        <w:tab/>
      </w:r>
      <w:r w:rsidRPr="001548A4">
        <w:rPr>
          <w:rFonts w:ascii="TH SarabunPSK" w:hAnsi="TH SarabunPSK" w:cs="TH SarabunPSK"/>
          <w:sz w:val="32"/>
          <w:szCs w:val="32"/>
          <w:cs/>
        </w:rPr>
        <w:tab/>
      </w:r>
      <w:r w:rsidRPr="001548A4">
        <w:rPr>
          <w:rFonts w:ascii="TH SarabunPSK" w:hAnsi="TH SarabunPSK" w:cs="TH SarabunPSK"/>
          <w:sz w:val="32"/>
          <w:szCs w:val="32"/>
          <w:cs/>
        </w:rPr>
        <w:tab/>
      </w:r>
      <w:r w:rsidRPr="001548A4">
        <w:rPr>
          <w:rFonts w:ascii="TH SarabunPSK" w:hAnsi="TH SarabunPSK" w:cs="TH SarabunPSK"/>
          <w:sz w:val="32"/>
          <w:szCs w:val="32"/>
          <w:cs/>
        </w:rPr>
        <w:tab/>
      </w:r>
      <w:r w:rsidRPr="001548A4">
        <w:rPr>
          <w:rFonts w:ascii="TH SarabunPSK" w:hAnsi="TH SarabunPSK" w:cs="TH SarabunPSK"/>
          <w:sz w:val="32"/>
          <w:szCs w:val="32"/>
          <w:cs/>
        </w:rPr>
        <w:tab/>
      </w:r>
      <w:r w:rsidRPr="00E557B8">
        <w:rPr>
          <w:rFonts w:ascii="TH SarabunPSK" w:hAnsi="TH SarabunPSK" w:cs="TH SarabunPSK"/>
          <w:sz w:val="32"/>
          <w:szCs w:val="32"/>
          <w:cs/>
        </w:rPr>
        <w:t>สาขาวิชา…………………………</w:t>
      </w:r>
      <w:r w:rsidRPr="00E557B8">
        <w:rPr>
          <w:rFonts w:ascii="TH SarabunPSK" w:hAnsi="TH SarabunPSK" w:cs="TH SarabunPSK"/>
          <w:sz w:val="32"/>
          <w:szCs w:val="32"/>
        </w:rPr>
        <w:br/>
      </w:r>
      <w:r w:rsidRPr="00E557B8">
        <w:rPr>
          <w:rFonts w:ascii="TH SarabunPSK" w:hAnsi="TH SarabunPSK" w:cs="TH SarabunPSK"/>
          <w:sz w:val="32"/>
          <w:szCs w:val="32"/>
          <w:cs/>
        </w:rPr>
        <w:t>คณะ…………………………..</w:t>
      </w:r>
      <w:r w:rsidRPr="00E557B8">
        <w:rPr>
          <w:rFonts w:ascii="TH SarabunPSK" w:hAnsi="TH SarabunPSK" w:cs="TH SarabunPSK"/>
          <w:sz w:val="32"/>
          <w:szCs w:val="32"/>
        </w:rPr>
        <w:br/>
      </w:r>
      <w:r w:rsidRPr="00E557B8">
        <w:rPr>
          <w:rFonts w:ascii="TH SarabunPSK" w:hAnsi="TH SarabunPSK" w:cs="TH SarabunPSK"/>
          <w:sz w:val="32"/>
          <w:szCs w:val="32"/>
          <w:cs/>
        </w:rPr>
        <w:t>มหาวิทยาลัยราชภัฏบุรีรัมย์</w:t>
      </w:r>
    </w:p>
    <w:p w14:paraId="6AD6330C" w14:textId="77777777" w:rsidR="00E557B8" w:rsidRDefault="00E557B8" w:rsidP="00E60383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326C2669" w14:textId="77777777" w:rsidR="00E557B8" w:rsidRDefault="00E557B8" w:rsidP="00E60383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77355F8F" w14:textId="77777777" w:rsidR="00E557B8" w:rsidRDefault="00E557B8" w:rsidP="00E60383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71DC8EF7" w14:textId="77777777" w:rsidR="00E557B8" w:rsidRDefault="00E557B8" w:rsidP="00E60383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16AC8D8A" w14:textId="77777777" w:rsidR="00E557B8" w:rsidRDefault="00E557B8" w:rsidP="00E60383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535D14E1" w14:textId="77777777" w:rsidR="00E557B8" w:rsidRDefault="00E557B8" w:rsidP="00E60383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7FADFAEE" w14:textId="77777777" w:rsidR="00E557B8" w:rsidRDefault="00E557B8" w:rsidP="00E60383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3696EAC1" w14:textId="77777777" w:rsidR="001548A4" w:rsidRDefault="001548A4" w:rsidP="003774E6">
      <w:pPr>
        <w:rPr>
          <w:rFonts w:ascii="TH SarabunPSK" w:hAnsi="TH SarabunPSK" w:cs="TH SarabunPSK"/>
          <w:b/>
          <w:bCs/>
          <w:sz w:val="40"/>
          <w:szCs w:val="40"/>
        </w:rPr>
      </w:pPr>
    </w:p>
    <w:p w14:paraId="0906F6E3" w14:textId="77777777" w:rsidR="001548A4" w:rsidRDefault="001548A4" w:rsidP="003774E6">
      <w:pPr>
        <w:rPr>
          <w:rFonts w:ascii="TH SarabunPSK" w:hAnsi="TH SarabunPSK" w:cs="TH SarabunPSK"/>
          <w:b/>
          <w:bCs/>
          <w:sz w:val="40"/>
          <w:szCs w:val="40"/>
        </w:rPr>
      </w:pPr>
    </w:p>
    <w:p w14:paraId="2E0C945D" w14:textId="77777777" w:rsidR="001548A4" w:rsidRDefault="001548A4" w:rsidP="003774E6">
      <w:pPr>
        <w:rPr>
          <w:rFonts w:ascii="TH SarabunPSK" w:hAnsi="TH SarabunPSK" w:cs="TH SarabunPSK"/>
          <w:b/>
          <w:bCs/>
          <w:sz w:val="40"/>
          <w:szCs w:val="40"/>
        </w:rPr>
      </w:pPr>
    </w:p>
    <w:p w14:paraId="62846079" w14:textId="6B3A138A" w:rsidR="0039283D" w:rsidRPr="003774E6" w:rsidRDefault="0039283D" w:rsidP="003774E6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86CB15D" wp14:editId="1298F933">
                <wp:simplePos x="0" y="0"/>
                <wp:positionH relativeFrom="column">
                  <wp:posOffset>2015490</wp:posOffset>
                </wp:positionH>
                <wp:positionV relativeFrom="paragraph">
                  <wp:posOffset>-1045845</wp:posOffset>
                </wp:positionV>
                <wp:extent cx="1284515" cy="653143"/>
                <wp:effectExtent l="0" t="0" r="11430" b="13970"/>
                <wp:wrapNone/>
                <wp:docPr id="1200054605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4515" cy="653143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1B087A" w14:textId="45556D1D" w:rsidR="00D9423E" w:rsidRPr="00AD6393" w:rsidRDefault="00D9423E" w:rsidP="00AD6393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AD6393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6CB15D" id="สี่เหลี่ยมผืนผ้า 1" o:spid="_x0000_s1026" style="position:absolute;left:0;text-align:left;margin-left:158.7pt;margin-top:-82.35pt;width:101.15pt;height:51.4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" fillcolor="white [3201]" strokecolor="white [3212]" strokeweight="2pt">
                <v:textbox>
                  <w:txbxContent>
                    <w:p w14:paraId="531B087A" w14:textId="45556D1D" w:rsidR="00D9423E" w:rsidRPr="00AD6393" w:rsidRDefault="00D9423E" w:rsidP="00AD6393">
                      <w:pPr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AD6393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ข</w:t>
                      </w:r>
                    </w:p>
                  </w:txbxContent>
                </v:textbox>
              </v:rect>
            </w:pict>
          </mc:Fallback>
        </mc:AlternateContent>
      </w:r>
      <w:r w:rsidRPr="006C184B">
        <w:rPr>
          <w:rFonts w:ascii="TH SarabunPSK" w:hAnsi="TH SarabunPSK" w:cs="TH SarabunPSK"/>
          <w:b/>
          <w:bCs/>
          <w:sz w:val="40"/>
          <w:szCs w:val="40"/>
          <w:cs/>
        </w:rPr>
        <w:t>สารบัญ</w:t>
      </w:r>
    </w:p>
    <w:p w14:paraId="0B75E970" w14:textId="77777777" w:rsidR="0039283D" w:rsidRPr="00986494" w:rsidRDefault="0039283D" w:rsidP="0039283D">
      <w:pPr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10"/>
        <w:gridCol w:w="696"/>
      </w:tblGrid>
      <w:tr w:rsidR="0039283D" w:rsidRPr="00986494" w14:paraId="3496EB7D" w14:textId="77777777" w:rsidTr="00824799">
        <w:tc>
          <w:tcPr>
            <w:tcW w:w="4581" w:type="pct"/>
          </w:tcPr>
          <w:p w14:paraId="45891B3E" w14:textId="77777777" w:rsidR="0039283D" w:rsidRPr="00986494" w:rsidRDefault="0039283D" w:rsidP="009D6D0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19" w:type="pct"/>
          </w:tcPr>
          <w:p w14:paraId="37E70426" w14:textId="77777777" w:rsidR="0039283D" w:rsidRPr="00986494" w:rsidRDefault="0039283D" w:rsidP="009D6D0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หน้า</w:t>
            </w:r>
          </w:p>
        </w:tc>
      </w:tr>
      <w:tr w:rsidR="0039283D" w:rsidRPr="00986494" w14:paraId="4EA7DB47" w14:textId="77777777" w:rsidTr="00824799">
        <w:tc>
          <w:tcPr>
            <w:tcW w:w="4581" w:type="pct"/>
          </w:tcPr>
          <w:p w14:paraId="1CD4F168" w14:textId="77777777" w:rsidR="0039283D" w:rsidRPr="00986494" w:rsidRDefault="0039283D" w:rsidP="009D6D0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19" w:type="pct"/>
          </w:tcPr>
          <w:p w14:paraId="303DD1D6" w14:textId="77777777" w:rsidR="0039283D" w:rsidRDefault="0039283D" w:rsidP="009D6D0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39283D" w:rsidRPr="00823AF2" w14:paraId="763325CF" w14:textId="77777777" w:rsidTr="00824799">
        <w:tc>
          <w:tcPr>
            <w:tcW w:w="4581" w:type="pct"/>
          </w:tcPr>
          <w:p w14:paraId="18941926" w14:textId="77777777" w:rsidR="0039283D" w:rsidRPr="00823AF2" w:rsidRDefault="0039283D" w:rsidP="009D6D0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86B9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คำนำ</w:t>
            </w:r>
            <w:r w:rsidRPr="00823AF2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</w:t>
            </w:r>
          </w:p>
        </w:tc>
        <w:tc>
          <w:tcPr>
            <w:tcW w:w="419" w:type="pct"/>
          </w:tcPr>
          <w:p w14:paraId="04957EEE" w14:textId="77777777" w:rsidR="0039283D" w:rsidRPr="00823AF2" w:rsidRDefault="0039283D" w:rsidP="009D6D0D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</w:t>
            </w:r>
          </w:p>
        </w:tc>
      </w:tr>
      <w:tr w:rsidR="0039283D" w:rsidRPr="00823AF2" w14:paraId="4A87243A" w14:textId="77777777" w:rsidTr="00824799">
        <w:tc>
          <w:tcPr>
            <w:tcW w:w="4581" w:type="pct"/>
          </w:tcPr>
          <w:p w14:paraId="233E5CA1" w14:textId="4D058070" w:rsidR="0039283D" w:rsidRPr="00823AF2" w:rsidRDefault="0039283D" w:rsidP="009D6D0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6B9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สารบัญ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</w:t>
            </w:r>
          </w:p>
        </w:tc>
        <w:tc>
          <w:tcPr>
            <w:tcW w:w="419" w:type="pct"/>
          </w:tcPr>
          <w:p w14:paraId="2A744BA8" w14:textId="77777777" w:rsidR="0039283D" w:rsidRDefault="0039283D" w:rsidP="009D6D0D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</w:t>
            </w:r>
          </w:p>
        </w:tc>
      </w:tr>
      <w:tr w:rsidR="0039283D" w:rsidRPr="00986494" w14:paraId="7D4405AB" w14:textId="77777777" w:rsidTr="00824799">
        <w:tc>
          <w:tcPr>
            <w:tcW w:w="4581" w:type="pct"/>
          </w:tcPr>
          <w:p w14:paraId="59275613" w14:textId="1F0EDB33" w:rsidR="0039283D" w:rsidRPr="002D661E" w:rsidRDefault="001937E7" w:rsidP="001937E7">
            <w:pPr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386B9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รายละเอียดรายวิชา (</w:t>
            </w:r>
            <w:r w:rsidRPr="00386B9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OBE</w:t>
            </w:r>
            <w:r w:rsidRPr="00386B9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</w:t>
            </w:r>
            <w:r w:rsidR="00585CE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BRU</w:t>
            </w:r>
            <w:r w:rsidRPr="00386B9A">
              <w:rPr>
                <w:rFonts w:ascii="TH SarabunPSK" w:hAnsi="TH SarabunPSK" w:cs="TH SarabunPSK"/>
                <w:sz w:val="36"/>
                <w:szCs w:val="36"/>
              </w:rPr>
              <w:t>)</w:t>
            </w:r>
            <w:r w:rsidR="0039283D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</w:rPr>
              <w:t>..........</w:t>
            </w:r>
          </w:p>
        </w:tc>
        <w:tc>
          <w:tcPr>
            <w:tcW w:w="419" w:type="pct"/>
          </w:tcPr>
          <w:p w14:paraId="551E0F76" w14:textId="77777777" w:rsidR="0039283D" w:rsidRPr="00986494" w:rsidRDefault="0039283D" w:rsidP="009D6D0D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</w:tr>
      <w:tr w:rsidR="00824799" w:rsidRPr="00386B9A" w14:paraId="0D1172A2" w14:textId="77777777" w:rsidTr="00824799">
        <w:tc>
          <w:tcPr>
            <w:tcW w:w="4581" w:type="pct"/>
          </w:tcPr>
          <w:p w14:paraId="180E47AA" w14:textId="36E6AF95" w:rsidR="00824799" w:rsidRPr="00386B9A" w:rsidRDefault="00824799" w:rsidP="00824799">
            <w:pPr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386B9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หน่วยการเรียนรู้ที่ </w:t>
            </w:r>
            <w:r w:rsidRPr="00386B9A">
              <w:rPr>
                <w:rFonts w:ascii="TH SarabunPSK" w:hAnsi="TH SarabunPSK" w:cs="TH SarabunPSK"/>
                <w:sz w:val="32"/>
                <w:szCs w:val="32"/>
              </w:rPr>
              <w:t xml:space="preserve">1 ……………………………………………………………………………………………… </w:t>
            </w:r>
          </w:p>
        </w:tc>
        <w:tc>
          <w:tcPr>
            <w:tcW w:w="419" w:type="pct"/>
          </w:tcPr>
          <w:p w14:paraId="76E011A2" w14:textId="3BF13BAF" w:rsidR="00824799" w:rsidRPr="00386B9A" w:rsidRDefault="00824799" w:rsidP="009D6D0D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6B9A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824799" w:rsidRPr="00986494" w14:paraId="54F728D0" w14:textId="77777777" w:rsidTr="00824799">
        <w:tc>
          <w:tcPr>
            <w:tcW w:w="4581" w:type="pct"/>
          </w:tcPr>
          <w:p w14:paraId="621862EE" w14:textId="43ADA160" w:rsidR="00824799" w:rsidRDefault="00386B9A" w:rsidP="001937E7">
            <w:pPr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</w:t>
            </w:r>
            <w:r w:rsidR="0082479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หัวข้อ </w:t>
            </w:r>
            <w:r w:rsidR="00824799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..</w:t>
            </w:r>
          </w:p>
        </w:tc>
        <w:tc>
          <w:tcPr>
            <w:tcW w:w="419" w:type="pct"/>
          </w:tcPr>
          <w:p w14:paraId="5C982CAF" w14:textId="73BDA6AD" w:rsidR="00824799" w:rsidRDefault="00824799" w:rsidP="009D6D0D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824799" w:rsidRPr="00986494" w14:paraId="307E3A3C" w14:textId="77777777" w:rsidTr="00824799">
        <w:tc>
          <w:tcPr>
            <w:tcW w:w="4581" w:type="pct"/>
          </w:tcPr>
          <w:p w14:paraId="1B06DD35" w14:textId="5C8FA079" w:rsidR="00824799" w:rsidRDefault="00386B9A" w:rsidP="001937E7">
            <w:pPr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</w:t>
            </w:r>
            <w:r w:rsidR="0082479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หัวข้อ </w:t>
            </w:r>
            <w:r w:rsidR="00824799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…………………………………………………………………………………………………….</w:t>
            </w:r>
          </w:p>
        </w:tc>
        <w:tc>
          <w:tcPr>
            <w:tcW w:w="419" w:type="pct"/>
          </w:tcPr>
          <w:p w14:paraId="7160FAB1" w14:textId="7B71C381" w:rsidR="00824799" w:rsidRDefault="00824799" w:rsidP="009D6D0D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824799" w:rsidRPr="00986494" w14:paraId="2C02FE69" w14:textId="77777777" w:rsidTr="00824799">
        <w:tc>
          <w:tcPr>
            <w:tcW w:w="4581" w:type="pct"/>
          </w:tcPr>
          <w:p w14:paraId="375D91CD" w14:textId="4CF18066" w:rsidR="00824799" w:rsidRDefault="00386B9A" w:rsidP="001937E7">
            <w:pPr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ใบงาน </w:t>
            </w:r>
            <w:r>
              <w:rPr>
                <w:rFonts w:ascii="TH SarabunPSK" w:hAnsi="TH SarabunPSK" w:cs="TH SarabunPSK"/>
                <w:sz w:val="32"/>
                <w:szCs w:val="32"/>
              </w:rPr>
              <w:t>/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กรณีศึกษาประจำหน่วยการเรียนรู้ </w:t>
            </w:r>
            <w:r>
              <w:rPr>
                <w:rFonts w:ascii="TH SarabunPSK" w:hAnsi="TH SarabunPSK" w:cs="TH SarabunPSK"/>
                <w:sz w:val="32"/>
                <w:szCs w:val="32"/>
              </w:rPr>
              <w:t>/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กิจกรรม </w:t>
            </w:r>
            <w:r>
              <w:rPr>
                <w:rFonts w:ascii="TH SarabunPSK" w:hAnsi="TH SarabunPSK" w:cs="TH SarabunPSK"/>
                <w:sz w:val="32"/>
                <w:szCs w:val="32"/>
              </w:rPr>
              <w:t>/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งานที่มอบหมาย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</w:t>
            </w:r>
          </w:p>
        </w:tc>
        <w:tc>
          <w:tcPr>
            <w:tcW w:w="419" w:type="pct"/>
          </w:tcPr>
          <w:p w14:paraId="1BAF37F9" w14:textId="25C71BC1" w:rsidR="00824799" w:rsidRDefault="00824799" w:rsidP="009D6D0D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39283D" w:rsidRPr="00986494" w14:paraId="0DFE18FA" w14:textId="77777777" w:rsidTr="00824799">
        <w:tc>
          <w:tcPr>
            <w:tcW w:w="4581" w:type="pct"/>
          </w:tcPr>
          <w:p w14:paraId="359A6F3A" w14:textId="6684BE27" w:rsidR="0039283D" w:rsidRPr="002D661E" w:rsidRDefault="00386B9A" w:rsidP="00824799">
            <w:pPr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</w:t>
            </w:r>
            <w:r w:rsidR="0082479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เกณฑ์การวัดประเมินผลประจำหน่วยการเรียนรู้ </w:t>
            </w:r>
            <w:r w:rsidR="00824799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</w:t>
            </w:r>
            <w:r w:rsidR="00824799">
              <w:rPr>
                <w:rFonts w:ascii="TH SarabunPSK" w:hAnsi="TH SarabunPSK" w:cs="TH SarabunPSK"/>
                <w:sz w:val="32"/>
                <w:szCs w:val="32"/>
              </w:rPr>
              <w:t xml:space="preserve">       </w:t>
            </w:r>
          </w:p>
        </w:tc>
        <w:tc>
          <w:tcPr>
            <w:tcW w:w="419" w:type="pct"/>
          </w:tcPr>
          <w:p w14:paraId="00A9D286" w14:textId="765B6ECA" w:rsidR="0039283D" w:rsidRPr="00986494" w:rsidRDefault="00824799" w:rsidP="009D6D0D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824799" w:rsidRPr="00986494" w14:paraId="25E48891" w14:textId="77777777" w:rsidTr="00824799">
        <w:tc>
          <w:tcPr>
            <w:tcW w:w="4581" w:type="pct"/>
          </w:tcPr>
          <w:p w14:paraId="2DC83E7C" w14:textId="5BF21ADD" w:rsidR="00824799" w:rsidRDefault="00386B9A" w:rsidP="00824799">
            <w:pPr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</w:t>
            </w:r>
            <w:r w:rsidR="00824799">
              <w:rPr>
                <w:rFonts w:ascii="TH SarabunPSK" w:hAnsi="TH SarabunPSK" w:cs="TH SarabunPSK" w:hint="cs"/>
                <w:sz w:val="32"/>
                <w:szCs w:val="32"/>
                <w:cs/>
              </w:rPr>
              <w:t>เอกสารอ้างอิงประจำหน่วยการเรียนรู้</w:t>
            </w:r>
            <w:r w:rsidR="00824799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</w:t>
            </w:r>
          </w:p>
        </w:tc>
        <w:tc>
          <w:tcPr>
            <w:tcW w:w="419" w:type="pct"/>
          </w:tcPr>
          <w:p w14:paraId="7611D9FC" w14:textId="63DCB4E6" w:rsidR="00824799" w:rsidRPr="00986494" w:rsidRDefault="00824799" w:rsidP="009D6D0D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39283D" w:rsidRPr="00986494" w14:paraId="1F2494F2" w14:textId="77777777" w:rsidTr="00824799">
        <w:tc>
          <w:tcPr>
            <w:tcW w:w="4581" w:type="pct"/>
          </w:tcPr>
          <w:p w14:paraId="6810EE6F" w14:textId="2F80DA96" w:rsidR="0039283D" w:rsidRPr="00386B9A" w:rsidRDefault="00824799" w:rsidP="009D6D0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6B9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หน่วยการเรียนรู้ที่ </w:t>
            </w:r>
            <w:r w:rsidRPr="00386B9A">
              <w:rPr>
                <w:rFonts w:ascii="TH SarabunPSK" w:hAnsi="TH SarabunPSK" w:cs="TH SarabunPSK"/>
                <w:sz w:val="32"/>
                <w:szCs w:val="32"/>
              </w:rPr>
              <w:t xml:space="preserve">2 ………………………………………………………………………………………………       </w:t>
            </w:r>
          </w:p>
        </w:tc>
        <w:tc>
          <w:tcPr>
            <w:tcW w:w="419" w:type="pct"/>
          </w:tcPr>
          <w:p w14:paraId="6C9805D4" w14:textId="28993D2E" w:rsidR="0039283D" w:rsidRPr="00986494" w:rsidRDefault="00824799" w:rsidP="009D6D0D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386B9A" w:rsidRPr="00986494" w14:paraId="1BE36B08" w14:textId="77777777" w:rsidTr="00824799">
        <w:tc>
          <w:tcPr>
            <w:tcW w:w="4581" w:type="pct"/>
          </w:tcPr>
          <w:p w14:paraId="5972D65D" w14:textId="5FA5C613" w:rsidR="00386B9A" w:rsidRPr="00986494" w:rsidRDefault="00386B9A" w:rsidP="00386B9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หัวข้อ 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……………………………………………………………………………………………………..</w:t>
            </w:r>
          </w:p>
        </w:tc>
        <w:tc>
          <w:tcPr>
            <w:tcW w:w="419" w:type="pct"/>
          </w:tcPr>
          <w:p w14:paraId="25968E72" w14:textId="75ACBB7D" w:rsidR="00386B9A" w:rsidRPr="00986494" w:rsidRDefault="00386B9A" w:rsidP="00386B9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386B9A" w:rsidRPr="00986494" w14:paraId="7FF6F6F9" w14:textId="77777777" w:rsidTr="00824799">
        <w:tc>
          <w:tcPr>
            <w:tcW w:w="4581" w:type="pct"/>
          </w:tcPr>
          <w:p w14:paraId="7E8DCD8C" w14:textId="7EA19C86" w:rsidR="00386B9A" w:rsidRPr="002D661E" w:rsidRDefault="00386B9A" w:rsidP="00386B9A">
            <w:pPr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หัวข้อ 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…………………………………………………………………………………………………….</w:t>
            </w:r>
          </w:p>
        </w:tc>
        <w:tc>
          <w:tcPr>
            <w:tcW w:w="419" w:type="pct"/>
          </w:tcPr>
          <w:p w14:paraId="2113642E" w14:textId="18FEB319" w:rsidR="00386B9A" w:rsidRPr="00986494" w:rsidRDefault="00386B9A" w:rsidP="00386B9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386B9A" w:rsidRPr="00986494" w14:paraId="0508357B" w14:textId="77777777" w:rsidTr="00824799">
        <w:tc>
          <w:tcPr>
            <w:tcW w:w="4581" w:type="pct"/>
          </w:tcPr>
          <w:p w14:paraId="406DAC7D" w14:textId="7E2987A4" w:rsidR="00386B9A" w:rsidRPr="002D661E" w:rsidRDefault="00386B9A" w:rsidP="00386B9A">
            <w:pPr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ใบงาน </w:t>
            </w:r>
            <w:r>
              <w:rPr>
                <w:rFonts w:ascii="TH SarabunPSK" w:hAnsi="TH SarabunPSK" w:cs="TH SarabunPSK"/>
                <w:sz w:val="32"/>
                <w:szCs w:val="32"/>
              </w:rPr>
              <w:t>/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กรณีศึกษาประจำหน่วยการเรียนรู้ </w:t>
            </w:r>
            <w:r>
              <w:rPr>
                <w:rFonts w:ascii="TH SarabunPSK" w:hAnsi="TH SarabunPSK" w:cs="TH SarabunPSK"/>
                <w:sz w:val="32"/>
                <w:szCs w:val="32"/>
              </w:rPr>
              <w:t>/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กิจกรรม </w:t>
            </w:r>
            <w:r>
              <w:rPr>
                <w:rFonts w:ascii="TH SarabunPSK" w:hAnsi="TH SarabunPSK" w:cs="TH SarabunPSK"/>
                <w:sz w:val="32"/>
                <w:szCs w:val="32"/>
              </w:rPr>
              <w:t>/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งานที่มอบหมาย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</w:t>
            </w:r>
          </w:p>
        </w:tc>
        <w:tc>
          <w:tcPr>
            <w:tcW w:w="419" w:type="pct"/>
          </w:tcPr>
          <w:p w14:paraId="4A7EFEF7" w14:textId="1A459C4F" w:rsidR="00386B9A" w:rsidRDefault="00386B9A" w:rsidP="00386B9A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386B9A" w:rsidRPr="00986494" w14:paraId="08B4DDEB" w14:textId="77777777" w:rsidTr="00824799">
        <w:tc>
          <w:tcPr>
            <w:tcW w:w="4581" w:type="pct"/>
          </w:tcPr>
          <w:p w14:paraId="26F86ACE" w14:textId="7B8A54BE" w:rsidR="00386B9A" w:rsidRPr="002D661E" w:rsidRDefault="00386B9A" w:rsidP="00386B9A">
            <w:pPr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เกณฑ์การวัดประเมินผลประจำหน่วยการเรียนรู้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…………………………………………       </w:t>
            </w:r>
          </w:p>
        </w:tc>
        <w:tc>
          <w:tcPr>
            <w:tcW w:w="419" w:type="pct"/>
          </w:tcPr>
          <w:p w14:paraId="23262061" w14:textId="04E1F942" w:rsidR="00386B9A" w:rsidRDefault="00386B9A" w:rsidP="00386B9A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386B9A" w:rsidRPr="00986494" w14:paraId="5AC95735" w14:textId="77777777" w:rsidTr="00824799">
        <w:tc>
          <w:tcPr>
            <w:tcW w:w="4581" w:type="pct"/>
          </w:tcPr>
          <w:p w14:paraId="4905B034" w14:textId="6C2412BE" w:rsidR="00386B9A" w:rsidRPr="00824799" w:rsidRDefault="00386B9A" w:rsidP="00386B9A">
            <w:pPr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เอกสารอ้างอิงประจำหน่วยการเรียนรู้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</w:t>
            </w:r>
          </w:p>
        </w:tc>
        <w:tc>
          <w:tcPr>
            <w:tcW w:w="419" w:type="pct"/>
          </w:tcPr>
          <w:p w14:paraId="7A459746" w14:textId="3EF004F3" w:rsidR="00386B9A" w:rsidRDefault="00386B9A" w:rsidP="00386B9A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386B9A" w:rsidRPr="00986494" w14:paraId="05379702" w14:textId="77777777" w:rsidTr="00824799">
        <w:tc>
          <w:tcPr>
            <w:tcW w:w="4581" w:type="pct"/>
          </w:tcPr>
          <w:p w14:paraId="1DB22816" w14:textId="41FF008D" w:rsidR="00386B9A" w:rsidRPr="002D661E" w:rsidRDefault="00386B9A" w:rsidP="00386B9A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6B9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หน่วยการเรียนรู้ที่ </w:t>
            </w: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386B9A">
              <w:rPr>
                <w:rFonts w:ascii="TH SarabunPSK" w:hAnsi="TH SarabunPSK" w:cs="TH SarabunPSK"/>
                <w:sz w:val="32"/>
                <w:szCs w:val="32"/>
              </w:rPr>
              <w:t xml:space="preserve"> ………………………………………………………………………………………………       </w:t>
            </w:r>
          </w:p>
        </w:tc>
        <w:tc>
          <w:tcPr>
            <w:tcW w:w="419" w:type="pct"/>
          </w:tcPr>
          <w:p w14:paraId="01BE866C" w14:textId="3365C6ED" w:rsidR="00386B9A" w:rsidRDefault="00386B9A" w:rsidP="00386B9A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386B9A" w:rsidRPr="00986494" w14:paraId="1D187387" w14:textId="77777777" w:rsidTr="00824799">
        <w:tc>
          <w:tcPr>
            <w:tcW w:w="4581" w:type="pct"/>
          </w:tcPr>
          <w:p w14:paraId="40A8DCEE" w14:textId="628D389A" w:rsidR="00386B9A" w:rsidRPr="002D661E" w:rsidRDefault="00386B9A" w:rsidP="00386B9A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หัวข้อ 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……………………………………………………………………………………………………..</w:t>
            </w:r>
          </w:p>
        </w:tc>
        <w:tc>
          <w:tcPr>
            <w:tcW w:w="419" w:type="pct"/>
          </w:tcPr>
          <w:p w14:paraId="3FCFAC79" w14:textId="5EC16939" w:rsidR="00386B9A" w:rsidRDefault="00386B9A" w:rsidP="00386B9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386B9A" w:rsidRPr="00986494" w14:paraId="3F313C36" w14:textId="77777777" w:rsidTr="00824799">
        <w:tc>
          <w:tcPr>
            <w:tcW w:w="4581" w:type="pct"/>
          </w:tcPr>
          <w:p w14:paraId="4E14C627" w14:textId="3CEEA485" w:rsidR="00386B9A" w:rsidRPr="002D661E" w:rsidRDefault="00386B9A" w:rsidP="00386B9A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หัวข้อ 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…………………………………………………………………………………………………….</w:t>
            </w:r>
          </w:p>
        </w:tc>
        <w:tc>
          <w:tcPr>
            <w:tcW w:w="419" w:type="pct"/>
          </w:tcPr>
          <w:p w14:paraId="16651708" w14:textId="2A2A62FA" w:rsidR="00386B9A" w:rsidRDefault="00386B9A" w:rsidP="00386B9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386B9A" w:rsidRPr="00986494" w14:paraId="256C7486" w14:textId="77777777" w:rsidTr="00824799">
        <w:tc>
          <w:tcPr>
            <w:tcW w:w="4581" w:type="pct"/>
          </w:tcPr>
          <w:p w14:paraId="5EDFC732" w14:textId="3723D06F" w:rsidR="00386B9A" w:rsidRPr="00386B9A" w:rsidRDefault="00386B9A" w:rsidP="00386B9A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ใบงาน </w:t>
            </w:r>
            <w:r>
              <w:rPr>
                <w:rFonts w:ascii="TH SarabunPSK" w:hAnsi="TH SarabunPSK" w:cs="TH SarabunPSK"/>
                <w:sz w:val="32"/>
                <w:szCs w:val="32"/>
              </w:rPr>
              <w:t>/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กรณีศึกษาประจำหน่วยการเรียนรู้ </w:t>
            </w:r>
            <w:r>
              <w:rPr>
                <w:rFonts w:ascii="TH SarabunPSK" w:hAnsi="TH SarabunPSK" w:cs="TH SarabunPSK"/>
                <w:sz w:val="32"/>
                <w:szCs w:val="32"/>
              </w:rPr>
              <w:t>/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กิจกรรม </w:t>
            </w:r>
            <w:r>
              <w:rPr>
                <w:rFonts w:ascii="TH SarabunPSK" w:hAnsi="TH SarabunPSK" w:cs="TH SarabunPSK"/>
                <w:sz w:val="32"/>
                <w:szCs w:val="32"/>
              </w:rPr>
              <w:t>/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งานที่มอบหมาย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</w:t>
            </w:r>
          </w:p>
        </w:tc>
        <w:tc>
          <w:tcPr>
            <w:tcW w:w="419" w:type="pct"/>
          </w:tcPr>
          <w:p w14:paraId="49E9B25D" w14:textId="74001454" w:rsidR="00386B9A" w:rsidRPr="00986494" w:rsidRDefault="00386B9A" w:rsidP="00386B9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386B9A" w:rsidRPr="00986494" w14:paraId="40144029" w14:textId="77777777" w:rsidTr="00824799">
        <w:tc>
          <w:tcPr>
            <w:tcW w:w="4581" w:type="pct"/>
          </w:tcPr>
          <w:p w14:paraId="4CBF113F" w14:textId="4218CAD5" w:rsidR="00386B9A" w:rsidRPr="002D661E" w:rsidRDefault="00386B9A" w:rsidP="00386B9A">
            <w:pPr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เกณฑ์การวัดประเมินผลประจำหน่วยการเรียนรู้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…………………………………………       </w:t>
            </w:r>
          </w:p>
        </w:tc>
        <w:tc>
          <w:tcPr>
            <w:tcW w:w="419" w:type="pct"/>
          </w:tcPr>
          <w:p w14:paraId="59056C30" w14:textId="4C2A3202" w:rsidR="00386B9A" w:rsidRPr="00986494" w:rsidRDefault="00386B9A" w:rsidP="00386B9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386B9A" w:rsidRPr="00986494" w14:paraId="5840249B" w14:textId="77777777" w:rsidTr="00824799">
        <w:tc>
          <w:tcPr>
            <w:tcW w:w="4581" w:type="pct"/>
          </w:tcPr>
          <w:p w14:paraId="63EE2CC0" w14:textId="09CD4E65" w:rsidR="00386B9A" w:rsidRPr="00824799" w:rsidRDefault="00386B9A" w:rsidP="00386B9A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เอกสารอ้างอิงประจำหน่วยการเรียนรู้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</w:t>
            </w:r>
          </w:p>
        </w:tc>
        <w:tc>
          <w:tcPr>
            <w:tcW w:w="419" w:type="pct"/>
          </w:tcPr>
          <w:p w14:paraId="487554B9" w14:textId="2445401A" w:rsidR="00386B9A" w:rsidRPr="00986494" w:rsidRDefault="00386B9A" w:rsidP="00386B9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386B9A" w:rsidRPr="00986494" w14:paraId="0547C38A" w14:textId="77777777" w:rsidTr="00824799">
        <w:tc>
          <w:tcPr>
            <w:tcW w:w="4581" w:type="pct"/>
          </w:tcPr>
          <w:p w14:paraId="2FC941A0" w14:textId="62F9369C" w:rsidR="00386B9A" w:rsidRPr="002D661E" w:rsidRDefault="00386B9A" w:rsidP="00386B9A">
            <w:pPr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ลิงค์เข้าถึง </w:t>
            </w:r>
            <w:r>
              <w:rPr>
                <w:rFonts w:ascii="TH SarabunPSK" w:hAnsi="TH SarabunPSK" w:cs="TH SarabunPSK"/>
                <w:sz w:val="32"/>
                <w:szCs w:val="32"/>
              </w:rPr>
              <w:t>BRU MOOC ………………………………………………………………………………………</w:t>
            </w:r>
          </w:p>
        </w:tc>
        <w:tc>
          <w:tcPr>
            <w:tcW w:w="419" w:type="pct"/>
          </w:tcPr>
          <w:p w14:paraId="56E75F81" w14:textId="6F117840" w:rsidR="00386B9A" w:rsidRPr="00986494" w:rsidRDefault="00386B9A" w:rsidP="00386B9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86B9A" w:rsidRPr="00986494" w14:paraId="6BB6E45F" w14:textId="77777777" w:rsidTr="00824799">
        <w:tc>
          <w:tcPr>
            <w:tcW w:w="4581" w:type="pct"/>
          </w:tcPr>
          <w:p w14:paraId="2D253949" w14:textId="723C2D92" w:rsidR="00386B9A" w:rsidRPr="002D661E" w:rsidRDefault="00386B9A" w:rsidP="00386B9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9" w:type="pct"/>
          </w:tcPr>
          <w:p w14:paraId="0813692F" w14:textId="6F9640AD" w:rsidR="00386B9A" w:rsidRPr="00986494" w:rsidRDefault="00386B9A" w:rsidP="00386B9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86B9A" w:rsidRPr="00986494" w14:paraId="20072775" w14:textId="77777777" w:rsidTr="00824799">
        <w:tc>
          <w:tcPr>
            <w:tcW w:w="4581" w:type="pct"/>
          </w:tcPr>
          <w:p w14:paraId="62640878" w14:textId="55FC2A21" w:rsidR="00386B9A" w:rsidRPr="002D661E" w:rsidRDefault="00386B9A" w:rsidP="00386B9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9" w:type="pct"/>
          </w:tcPr>
          <w:p w14:paraId="32A5DC74" w14:textId="09AD3CA5" w:rsidR="00386B9A" w:rsidRPr="00986494" w:rsidRDefault="00386B9A" w:rsidP="00386B9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86B9A" w:rsidRPr="002D661E" w14:paraId="2E57EA16" w14:textId="77777777" w:rsidTr="00824799">
        <w:tc>
          <w:tcPr>
            <w:tcW w:w="4581" w:type="pct"/>
          </w:tcPr>
          <w:p w14:paraId="4D817AC3" w14:textId="1CFA3F31" w:rsidR="00386B9A" w:rsidRPr="002D661E" w:rsidRDefault="00386B9A" w:rsidP="00386B9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9" w:type="pct"/>
          </w:tcPr>
          <w:p w14:paraId="7B4F5AB6" w14:textId="45E929ED" w:rsidR="00386B9A" w:rsidRPr="002D661E" w:rsidRDefault="00386B9A" w:rsidP="00386B9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86B9A" w:rsidRPr="00986494" w14:paraId="771E0890" w14:textId="77777777" w:rsidTr="00824799">
        <w:tc>
          <w:tcPr>
            <w:tcW w:w="4581" w:type="pct"/>
          </w:tcPr>
          <w:p w14:paraId="7DBC0C1B" w14:textId="710D9CC7" w:rsidR="00386B9A" w:rsidRPr="002D661E" w:rsidRDefault="00386B9A" w:rsidP="00386B9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9" w:type="pct"/>
          </w:tcPr>
          <w:p w14:paraId="322957E7" w14:textId="47570953" w:rsidR="00386B9A" w:rsidRPr="00986494" w:rsidRDefault="00386B9A" w:rsidP="00386B9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86B9A" w:rsidRPr="00986494" w14:paraId="75CC4D8D" w14:textId="77777777" w:rsidTr="00824799">
        <w:tc>
          <w:tcPr>
            <w:tcW w:w="4581" w:type="pct"/>
          </w:tcPr>
          <w:p w14:paraId="563B7FBC" w14:textId="77777777" w:rsidR="00386B9A" w:rsidRPr="0029195F" w:rsidRDefault="00386B9A" w:rsidP="00386B9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9" w:type="pct"/>
          </w:tcPr>
          <w:p w14:paraId="43A04037" w14:textId="77777777" w:rsidR="00386B9A" w:rsidRPr="00986494" w:rsidRDefault="00386B9A" w:rsidP="00386B9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07D146A" w14:textId="77777777" w:rsidR="002E7B60" w:rsidRDefault="002E7B60" w:rsidP="003774E6">
      <w:pPr>
        <w:jc w:val="both"/>
        <w:rPr>
          <w:rFonts w:ascii="TH SarabunPSK" w:hAnsi="TH SarabunPSK" w:cs="TH SarabunPSK"/>
          <w:b/>
          <w:bCs/>
          <w:sz w:val="40"/>
          <w:szCs w:val="40"/>
        </w:rPr>
      </w:pPr>
    </w:p>
    <w:bookmarkEnd w:id="0"/>
    <w:p w14:paraId="2EE1FB94" w14:textId="77777777" w:rsidR="00A47467" w:rsidRDefault="00A47467" w:rsidP="00C54FD4">
      <w:pPr>
        <w:jc w:val="both"/>
        <w:rPr>
          <w:rFonts w:ascii="TH SarabunPSK" w:hAnsi="TH SarabunPSK" w:cs="TH SarabunPSK"/>
          <w:b/>
          <w:bCs/>
          <w:sz w:val="40"/>
          <w:szCs w:val="40"/>
          <w:cs/>
        </w:rPr>
      </w:pPr>
    </w:p>
    <w:p w14:paraId="1306BC9B" w14:textId="77777777" w:rsidR="00A47467" w:rsidRDefault="00A47467" w:rsidP="009E0F05">
      <w:pPr>
        <w:rPr>
          <w:rFonts w:ascii="TH SarabunPSK" w:hAnsi="TH SarabunPSK" w:cs="TH SarabunPSK"/>
          <w:b/>
          <w:bCs/>
          <w:sz w:val="40"/>
          <w:szCs w:val="40"/>
        </w:rPr>
      </w:pPr>
    </w:p>
    <w:sectPr w:rsidR="00A47467" w:rsidSect="00FB75B8">
      <w:headerReference w:type="default" r:id="rId9"/>
      <w:pgSz w:w="11906" w:h="16838"/>
      <w:pgMar w:top="2160" w:right="1440" w:bottom="1282" w:left="216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9739B" w14:textId="77777777" w:rsidR="00B43DC1" w:rsidRDefault="00B43DC1" w:rsidP="00A940F5">
      <w:r>
        <w:separator/>
      </w:r>
    </w:p>
  </w:endnote>
  <w:endnote w:type="continuationSeparator" w:id="0">
    <w:p w14:paraId="7E51857C" w14:textId="77777777" w:rsidR="00B43DC1" w:rsidRDefault="00B43DC1" w:rsidP="00A94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4B76E" w14:textId="77777777" w:rsidR="00B43DC1" w:rsidRDefault="00B43DC1" w:rsidP="00A940F5">
      <w:r>
        <w:separator/>
      </w:r>
    </w:p>
  </w:footnote>
  <w:footnote w:type="continuationSeparator" w:id="0">
    <w:p w14:paraId="0E4FDE16" w14:textId="77777777" w:rsidR="00B43DC1" w:rsidRDefault="00B43DC1" w:rsidP="00A940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241921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93DEE04" w14:textId="77777777" w:rsidR="00D9423E" w:rsidRDefault="00D9423E">
        <w:pPr>
          <w:pStyle w:val="a4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14D7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7E0F2A9" w14:textId="77777777" w:rsidR="00D9423E" w:rsidRDefault="00D9423E" w:rsidP="00117C3E">
    <w:pPr>
      <w:pStyle w:val="a4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C1101"/>
    <w:multiLevelType w:val="hybridMultilevel"/>
    <w:tmpl w:val="191A805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435C6"/>
    <w:multiLevelType w:val="hybridMultilevel"/>
    <w:tmpl w:val="DAA22C58"/>
    <w:lvl w:ilvl="0" w:tplc="B9CE901A">
      <w:start w:val="1"/>
      <w:numFmt w:val="decimal"/>
      <w:lvlText w:val="%1."/>
      <w:lvlJc w:val="left"/>
      <w:pPr>
        <w:ind w:left="1211" w:hanging="360"/>
      </w:pPr>
      <w:rPr>
        <w:rFonts w:hint="default"/>
        <w:sz w:val="32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BB3523"/>
    <w:multiLevelType w:val="hybridMultilevel"/>
    <w:tmpl w:val="7ADCEEE8"/>
    <w:lvl w:ilvl="0" w:tplc="E690BA70">
      <w:start w:val="1"/>
      <w:numFmt w:val="decimal"/>
      <w:lvlText w:val="%1)"/>
      <w:lvlJc w:val="left"/>
      <w:pPr>
        <w:ind w:left="1080" w:hanging="360"/>
      </w:pPr>
      <w:rPr>
        <w:rFonts w:ascii="TH SarabunPSK" w:eastAsia="Cordia New" w:hAnsi="TH SarabunPSK" w:cs="TH SarabunPSK"/>
        <w:lang w:bidi="th-TH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CC0333"/>
    <w:multiLevelType w:val="hybridMultilevel"/>
    <w:tmpl w:val="488EF8FC"/>
    <w:lvl w:ilvl="0" w:tplc="6356470E">
      <w:start w:val="1"/>
      <w:numFmt w:val="decimal"/>
      <w:lvlText w:val="%1."/>
      <w:lvlJc w:val="left"/>
      <w:pPr>
        <w:ind w:left="1211" w:hanging="360"/>
      </w:pPr>
      <w:rPr>
        <w:rFonts w:hint="default"/>
        <w:sz w:val="32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F1A7BA4"/>
    <w:multiLevelType w:val="multilevel"/>
    <w:tmpl w:val="2796F67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06A6CC0"/>
    <w:multiLevelType w:val="hybridMultilevel"/>
    <w:tmpl w:val="83A4C0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82695"/>
    <w:multiLevelType w:val="hybridMultilevel"/>
    <w:tmpl w:val="2D765756"/>
    <w:lvl w:ilvl="0" w:tplc="05C47F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4F52DD3"/>
    <w:multiLevelType w:val="hybridMultilevel"/>
    <w:tmpl w:val="348EB4E6"/>
    <w:lvl w:ilvl="0" w:tplc="6E2E619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E9B47A9"/>
    <w:multiLevelType w:val="hybridMultilevel"/>
    <w:tmpl w:val="B00C6E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A44AE1"/>
    <w:multiLevelType w:val="multilevel"/>
    <w:tmpl w:val="CC22A87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10"/>
        </w:tabs>
        <w:ind w:left="26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230"/>
        </w:tabs>
        <w:ind w:left="4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60"/>
        </w:tabs>
        <w:ind w:left="48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850"/>
        </w:tabs>
        <w:ind w:left="58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480"/>
        </w:tabs>
        <w:ind w:left="6480" w:hanging="1440"/>
      </w:pPr>
      <w:rPr>
        <w:rFonts w:hint="default"/>
      </w:rPr>
    </w:lvl>
  </w:abstractNum>
  <w:abstractNum w:abstractNumId="10" w15:restartNumberingAfterBreak="0">
    <w:nsid w:val="23E07E60"/>
    <w:multiLevelType w:val="hybridMultilevel"/>
    <w:tmpl w:val="D4FA12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F608E"/>
    <w:multiLevelType w:val="hybridMultilevel"/>
    <w:tmpl w:val="42DED3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CE0A7D"/>
    <w:multiLevelType w:val="hybridMultilevel"/>
    <w:tmpl w:val="4ADC3A68"/>
    <w:lvl w:ilvl="0" w:tplc="05DE7E2E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E45EB3"/>
    <w:multiLevelType w:val="hybridMultilevel"/>
    <w:tmpl w:val="1FBCCD7C"/>
    <w:lvl w:ilvl="0" w:tplc="E9C2566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E3C52AF"/>
    <w:multiLevelType w:val="hybridMultilevel"/>
    <w:tmpl w:val="6792B88E"/>
    <w:lvl w:ilvl="0" w:tplc="2348F62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E4B7EFE"/>
    <w:multiLevelType w:val="multilevel"/>
    <w:tmpl w:val="2796F67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F0E4AF6"/>
    <w:multiLevelType w:val="hybridMultilevel"/>
    <w:tmpl w:val="A502DE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8E0B3A"/>
    <w:multiLevelType w:val="hybridMultilevel"/>
    <w:tmpl w:val="F2C659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B258A3"/>
    <w:multiLevelType w:val="multilevel"/>
    <w:tmpl w:val="2796F67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5F01C60"/>
    <w:multiLevelType w:val="hybridMultilevel"/>
    <w:tmpl w:val="336AD5C6"/>
    <w:lvl w:ilvl="0" w:tplc="C9CC48CC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56CC0624"/>
    <w:multiLevelType w:val="hybridMultilevel"/>
    <w:tmpl w:val="9DC87FC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1" w15:restartNumberingAfterBreak="0">
    <w:nsid w:val="5B5B6ACF"/>
    <w:multiLevelType w:val="hybridMultilevel"/>
    <w:tmpl w:val="86C0EE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6461C1"/>
    <w:multiLevelType w:val="hybridMultilevel"/>
    <w:tmpl w:val="84228EBE"/>
    <w:lvl w:ilvl="0" w:tplc="A40A9B9E">
      <w:start w:val="1"/>
      <w:numFmt w:val="bullet"/>
      <w:lvlText w:val="-"/>
      <w:lvlJc w:val="left"/>
      <w:pPr>
        <w:ind w:left="1800" w:hanging="360"/>
      </w:pPr>
      <w:rPr>
        <w:rFonts w:ascii="TH Sarabun New" w:eastAsiaTheme="minorHAnsi" w:hAnsi="TH Sarabun New" w:cs="TH Sarabun New" w:hint="default"/>
        <w:b/>
        <w:sz w:val="28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677C5ECC"/>
    <w:multiLevelType w:val="hybridMultilevel"/>
    <w:tmpl w:val="375E5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146B40"/>
    <w:multiLevelType w:val="hybridMultilevel"/>
    <w:tmpl w:val="70C47D2E"/>
    <w:lvl w:ilvl="0" w:tplc="F93AE5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9AF7949"/>
    <w:multiLevelType w:val="hybridMultilevel"/>
    <w:tmpl w:val="A55060BA"/>
    <w:lvl w:ilvl="0" w:tplc="CA581180">
      <w:start w:val="1"/>
      <w:numFmt w:val="bullet"/>
      <w:lvlText w:val="-"/>
      <w:lvlJc w:val="left"/>
      <w:pPr>
        <w:ind w:left="720" w:hanging="360"/>
      </w:pPr>
      <w:rPr>
        <w:rFonts w:ascii="TH SarabunPSK" w:eastAsia="Sarab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5B76D9"/>
    <w:multiLevelType w:val="hybridMultilevel"/>
    <w:tmpl w:val="106424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0493937">
    <w:abstractNumId w:val="9"/>
  </w:num>
  <w:num w:numId="2" w16cid:durableId="900211879">
    <w:abstractNumId w:val="20"/>
  </w:num>
  <w:num w:numId="3" w16cid:durableId="2129619519">
    <w:abstractNumId w:val="13"/>
  </w:num>
  <w:num w:numId="4" w16cid:durableId="1594046624">
    <w:abstractNumId w:val="19"/>
  </w:num>
  <w:num w:numId="5" w16cid:durableId="1575047243">
    <w:abstractNumId w:val="24"/>
  </w:num>
  <w:num w:numId="6" w16cid:durableId="1424765873">
    <w:abstractNumId w:val="14"/>
  </w:num>
  <w:num w:numId="7" w16cid:durableId="361783449">
    <w:abstractNumId w:val="7"/>
  </w:num>
  <w:num w:numId="8" w16cid:durableId="516358760">
    <w:abstractNumId w:val="6"/>
  </w:num>
  <w:num w:numId="9" w16cid:durableId="1948729014">
    <w:abstractNumId w:val="2"/>
  </w:num>
  <w:num w:numId="10" w16cid:durableId="899051423">
    <w:abstractNumId w:val="11"/>
  </w:num>
  <w:num w:numId="11" w16cid:durableId="399601419">
    <w:abstractNumId w:val="5"/>
  </w:num>
  <w:num w:numId="12" w16cid:durableId="320351571">
    <w:abstractNumId w:val="21"/>
  </w:num>
  <w:num w:numId="13" w16cid:durableId="567112461">
    <w:abstractNumId w:val="0"/>
  </w:num>
  <w:num w:numId="14" w16cid:durableId="1174952037">
    <w:abstractNumId w:val="16"/>
  </w:num>
  <w:num w:numId="15" w16cid:durableId="1165513481">
    <w:abstractNumId w:val="8"/>
  </w:num>
  <w:num w:numId="16" w16cid:durableId="1261522302">
    <w:abstractNumId w:val="17"/>
  </w:num>
  <w:num w:numId="17" w16cid:durableId="2033190262">
    <w:abstractNumId w:val="25"/>
  </w:num>
  <w:num w:numId="18" w16cid:durableId="1314985224">
    <w:abstractNumId w:val="26"/>
  </w:num>
  <w:num w:numId="19" w16cid:durableId="1013192734">
    <w:abstractNumId w:val="23"/>
  </w:num>
  <w:num w:numId="20" w16cid:durableId="1552303963">
    <w:abstractNumId w:val="4"/>
  </w:num>
  <w:num w:numId="21" w16cid:durableId="1003168197">
    <w:abstractNumId w:val="15"/>
  </w:num>
  <w:num w:numId="22" w16cid:durableId="1464693930">
    <w:abstractNumId w:val="18"/>
  </w:num>
  <w:num w:numId="23" w16cid:durableId="929388487">
    <w:abstractNumId w:val="3"/>
  </w:num>
  <w:num w:numId="24" w16cid:durableId="1828091719">
    <w:abstractNumId w:val="1"/>
  </w:num>
  <w:num w:numId="25" w16cid:durableId="135805357">
    <w:abstractNumId w:val="22"/>
  </w:num>
  <w:num w:numId="26" w16cid:durableId="1112482834">
    <w:abstractNumId w:val="12"/>
  </w:num>
  <w:num w:numId="27" w16cid:durableId="21062253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CE8"/>
    <w:rsid w:val="00000171"/>
    <w:rsid w:val="0000078E"/>
    <w:rsid w:val="00000F40"/>
    <w:rsid w:val="0000197B"/>
    <w:rsid w:val="000042B3"/>
    <w:rsid w:val="000046AE"/>
    <w:rsid w:val="00004D01"/>
    <w:rsid w:val="00004FD9"/>
    <w:rsid w:val="00006871"/>
    <w:rsid w:val="00007783"/>
    <w:rsid w:val="00011F6C"/>
    <w:rsid w:val="00015718"/>
    <w:rsid w:val="00015B9E"/>
    <w:rsid w:val="00016DA0"/>
    <w:rsid w:val="000178CF"/>
    <w:rsid w:val="00021A94"/>
    <w:rsid w:val="00021CCE"/>
    <w:rsid w:val="000224C4"/>
    <w:rsid w:val="00022EC0"/>
    <w:rsid w:val="00024916"/>
    <w:rsid w:val="00025727"/>
    <w:rsid w:val="0002747C"/>
    <w:rsid w:val="000304EF"/>
    <w:rsid w:val="00030930"/>
    <w:rsid w:val="00030A30"/>
    <w:rsid w:val="00031C3C"/>
    <w:rsid w:val="00031F64"/>
    <w:rsid w:val="00034B8D"/>
    <w:rsid w:val="00035E7A"/>
    <w:rsid w:val="0004066D"/>
    <w:rsid w:val="000418CA"/>
    <w:rsid w:val="00041A40"/>
    <w:rsid w:val="0004492B"/>
    <w:rsid w:val="0004517D"/>
    <w:rsid w:val="00045D5A"/>
    <w:rsid w:val="00047E11"/>
    <w:rsid w:val="000506A8"/>
    <w:rsid w:val="00052A2E"/>
    <w:rsid w:val="00054279"/>
    <w:rsid w:val="00061351"/>
    <w:rsid w:val="0006209A"/>
    <w:rsid w:val="00062854"/>
    <w:rsid w:val="00062C91"/>
    <w:rsid w:val="00062D44"/>
    <w:rsid w:val="000632CD"/>
    <w:rsid w:val="0006330C"/>
    <w:rsid w:val="00063DF3"/>
    <w:rsid w:val="00066BBA"/>
    <w:rsid w:val="0006765D"/>
    <w:rsid w:val="00067AEE"/>
    <w:rsid w:val="00067D46"/>
    <w:rsid w:val="00071047"/>
    <w:rsid w:val="00071143"/>
    <w:rsid w:val="00075B63"/>
    <w:rsid w:val="00076294"/>
    <w:rsid w:val="00076458"/>
    <w:rsid w:val="00081F76"/>
    <w:rsid w:val="00083FB6"/>
    <w:rsid w:val="000849BC"/>
    <w:rsid w:val="000872F3"/>
    <w:rsid w:val="000879B5"/>
    <w:rsid w:val="00090C10"/>
    <w:rsid w:val="00090C57"/>
    <w:rsid w:val="00092BF7"/>
    <w:rsid w:val="00094FB8"/>
    <w:rsid w:val="0009575F"/>
    <w:rsid w:val="00095F3D"/>
    <w:rsid w:val="00096FA2"/>
    <w:rsid w:val="00097283"/>
    <w:rsid w:val="000A34F2"/>
    <w:rsid w:val="000A38C3"/>
    <w:rsid w:val="000A5AAC"/>
    <w:rsid w:val="000A6989"/>
    <w:rsid w:val="000B2671"/>
    <w:rsid w:val="000B3CF8"/>
    <w:rsid w:val="000B45FD"/>
    <w:rsid w:val="000B59A8"/>
    <w:rsid w:val="000B7570"/>
    <w:rsid w:val="000C0D56"/>
    <w:rsid w:val="000C1191"/>
    <w:rsid w:val="000C5513"/>
    <w:rsid w:val="000C61C2"/>
    <w:rsid w:val="000C771E"/>
    <w:rsid w:val="000D0B3A"/>
    <w:rsid w:val="000D0C09"/>
    <w:rsid w:val="000D24AB"/>
    <w:rsid w:val="000D3E69"/>
    <w:rsid w:val="000D6323"/>
    <w:rsid w:val="000D7306"/>
    <w:rsid w:val="000E3E7A"/>
    <w:rsid w:val="000E4761"/>
    <w:rsid w:val="000E5C7A"/>
    <w:rsid w:val="000E6E37"/>
    <w:rsid w:val="000E761D"/>
    <w:rsid w:val="000E7AEB"/>
    <w:rsid w:val="000F12B1"/>
    <w:rsid w:val="000F1970"/>
    <w:rsid w:val="000F2353"/>
    <w:rsid w:val="000F71DB"/>
    <w:rsid w:val="000F7867"/>
    <w:rsid w:val="000F7BB0"/>
    <w:rsid w:val="00103728"/>
    <w:rsid w:val="00110274"/>
    <w:rsid w:val="00111D48"/>
    <w:rsid w:val="00111EE2"/>
    <w:rsid w:val="00113E41"/>
    <w:rsid w:val="0011401E"/>
    <w:rsid w:val="00114A5C"/>
    <w:rsid w:val="00115277"/>
    <w:rsid w:val="00116388"/>
    <w:rsid w:val="00116D86"/>
    <w:rsid w:val="00117769"/>
    <w:rsid w:val="00117C3E"/>
    <w:rsid w:val="001229E6"/>
    <w:rsid w:val="00122EE2"/>
    <w:rsid w:val="00123553"/>
    <w:rsid w:val="00127A4D"/>
    <w:rsid w:val="00130FAC"/>
    <w:rsid w:val="00131536"/>
    <w:rsid w:val="00132703"/>
    <w:rsid w:val="001343D9"/>
    <w:rsid w:val="00135524"/>
    <w:rsid w:val="0013651B"/>
    <w:rsid w:val="001378A6"/>
    <w:rsid w:val="00141373"/>
    <w:rsid w:val="0014185E"/>
    <w:rsid w:val="00142B44"/>
    <w:rsid w:val="00143F37"/>
    <w:rsid w:val="00144FA8"/>
    <w:rsid w:val="0014501C"/>
    <w:rsid w:val="0014639D"/>
    <w:rsid w:val="0014657C"/>
    <w:rsid w:val="0014681B"/>
    <w:rsid w:val="00146F28"/>
    <w:rsid w:val="00146F86"/>
    <w:rsid w:val="00147314"/>
    <w:rsid w:val="00150744"/>
    <w:rsid w:val="0015093B"/>
    <w:rsid w:val="0015247B"/>
    <w:rsid w:val="00152852"/>
    <w:rsid w:val="00152905"/>
    <w:rsid w:val="00153D24"/>
    <w:rsid w:val="00154025"/>
    <w:rsid w:val="0015488A"/>
    <w:rsid w:val="001548A4"/>
    <w:rsid w:val="001552F4"/>
    <w:rsid w:val="00156E6A"/>
    <w:rsid w:val="00160305"/>
    <w:rsid w:val="00161C60"/>
    <w:rsid w:val="00163166"/>
    <w:rsid w:val="0016460C"/>
    <w:rsid w:val="001659CC"/>
    <w:rsid w:val="00170CAE"/>
    <w:rsid w:val="0017213D"/>
    <w:rsid w:val="001722D0"/>
    <w:rsid w:val="001734B1"/>
    <w:rsid w:val="00175B83"/>
    <w:rsid w:val="00176197"/>
    <w:rsid w:val="00176AFE"/>
    <w:rsid w:val="0018194B"/>
    <w:rsid w:val="00182187"/>
    <w:rsid w:val="00182DA0"/>
    <w:rsid w:val="00183C34"/>
    <w:rsid w:val="00185850"/>
    <w:rsid w:val="00186F7F"/>
    <w:rsid w:val="00187961"/>
    <w:rsid w:val="00192B22"/>
    <w:rsid w:val="0019306D"/>
    <w:rsid w:val="001930C1"/>
    <w:rsid w:val="001937B8"/>
    <w:rsid w:val="001937E7"/>
    <w:rsid w:val="00193E8D"/>
    <w:rsid w:val="00195FD4"/>
    <w:rsid w:val="001960FB"/>
    <w:rsid w:val="001971B1"/>
    <w:rsid w:val="001A11EE"/>
    <w:rsid w:val="001A302D"/>
    <w:rsid w:val="001A6395"/>
    <w:rsid w:val="001A7626"/>
    <w:rsid w:val="001A7F75"/>
    <w:rsid w:val="001B0524"/>
    <w:rsid w:val="001B35C4"/>
    <w:rsid w:val="001B3D4C"/>
    <w:rsid w:val="001B3E9F"/>
    <w:rsid w:val="001B42A5"/>
    <w:rsid w:val="001B600B"/>
    <w:rsid w:val="001B71DB"/>
    <w:rsid w:val="001C1940"/>
    <w:rsid w:val="001C1C38"/>
    <w:rsid w:val="001C255C"/>
    <w:rsid w:val="001C2577"/>
    <w:rsid w:val="001C3A29"/>
    <w:rsid w:val="001C52A5"/>
    <w:rsid w:val="001C54CB"/>
    <w:rsid w:val="001C643F"/>
    <w:rsid w:val="001C6CC9"/>
    <w:rsid w:val="001D0BB1"/>
    <w:rsid w:val="001D15E4"/>
    <w:rsid w:val="001D2588"/>
    <w:rsid w:val="001D317B"/>
    <w:rsid w:val="001D3A95"/>
    <w:rsid w:val="001D474F"/>
    <w:rsid w:val="001D4EAE"/>
    <w:rsid w:val="001D7C66"/>
    <w:rsid w:val="001E09DB"/>
    <w:rsid w:val="001E0A2A"/>
    <w:rsid w:val="001E213C"/>
    <w:rsid w:val="001E26CB"/>
    <w:rsid w:val="001E304D"/>
    <w:rsid w:val="001E31E5"/>
    <w:rsid w:val="001E46F8"/>
    <w:rsid w:val="001E728B"/>
    <w:rsid w:val="001F02A4"/>
    <w:rsid w:val="001F2BC7"/>
    <w:rsid w:val="001F51A0"/>
    <w:rsid w:val="001F731C"/>
    <w:rsid w:val="001F7BDD"/>
    <w:rsid w:val="00202C65"/>
    <w:rsid w:val="00203832"/>
    <w:rsid w:val="00203DC4"/>
    <w:rsid w:val="00205C3D"/>
    <w:rsid w:val="002073C4"/>
    <w:rsid w:val="0021187D"/>
    <w:rsid w:val="00211B58"/>
    <w:rsid w:val="002122C9"/>
    <w:rsid w:val="00213A65"/>
    <w:rsid w:val="002145F1"/>
    <w:rsid w:val="00220712"/>
    <w:rsid w:val="002208A5"/>
    <w:rsid w:val="00221317"/>
    <w:rsid w:val="002229F0"/>
    <w:rsid w:val="002230A9"/>
    <w:rsid w:val="002233F0"/>
    <w:rsid w:val="00223BA7"/>
    <w:rsid w:val="00224D34"/>
    <w:rsid w:val="00225B3F"/>
    <w:rsid w:val="00225ED0"/>
    <w:rsid w:val="002302CB"/>
    <w:rsid w:val="00230AE2"/>
    <w:rsid w:val="00232C4D"/>
    <w:rsid w:val="0023400B"/>
    <w:rsid w:val="0023469E"/>
    <w:rsid w:val="00234F3D"/>
    <w:rsid w:val="00235529"/>
    <w:rsid w:val="00236D76"/>
    <w:rsid w:val="00240A5A"/>
    <w:rsid w:val="002411A8"/>
    <w:rsid w:val="002421B1"/>
    <w:rsid w:val="00245265"/>
    <w:rsid w:val="0025085D"/>
    <w:rsid w:val="00250DD4"/>
    <w:rsid w:val="002515F2"/>
    <w:rsid w:val="002518E5"/>
    <w:rsid w:val="00252512"/>
    <w:rsid w:val="00252C0C"/>
    <w:rsid w:val="00252F2F"/>
    <w:rsid w:val="00253A3E"/>
    <w:rsid w:val="00254D49"/>
    <w:rsid w:val="00255200"/>
    <w:rsid w:val="002573BB"/>
    <w:rsid w:val="00257972"/>
    <w:rsid w:val="00263283"/>
    <w:rsid w:val="0026481B"/>
    <w:rsid w:val="002654E1"/>
    <w:rsid w:val="00266537"/>
    <w:rsid w:val="00266E80"/>
    <w:rsid w:val="00270A80"/>
    <w:rsid w:val="00271B8D"/>
    <w:rsid w:val="00271CDB"/>
    <w:rsid w:val="0027311D"/>
    <w:rsid w:val="002733C2"/>
    <w:rsid w:val="002746BD"/>
    <w:rsid w:val="00275725"/>
    <w:rsid w:val="00277D52"/>
    <w:rsid w:val="002809A5"/>
    <w:rsid w:val="00282890"/>
    <w:rsid w:val="00283563"/>
    <w:rsid w:val="002840A0"/>
    <w:rsid w:val="002845D4"/>
    <w:rsid w:val="002852A7"/>
    <w:rsid w:val="0028598F"/>
    <w:rsid w:val="002863F7"/>
    <w:rsid w:val="00286E95"/>
    <w:rsid w:val="002909C0"/>
    <w:rsid w:val="00290C1D"/>
    <w:rsid w:val="00293097"/>
    <w:rsid w:val="00293859"/>
    <w:rsid w:val="00294A96"/>
    <w:rsid w:val="00294F42"/>
    <w:rsid w:val="002A0AA3"/>
    <w:rsid w:val="002A1DF6"/>
    <w:rsid w:val="002A2138"/>
    <w:rsid w:val="002A266F"/>
    <w:rsid w:val="002A2953"/>
    <w:rsid w:val="002A3161"/>
    <w:rsid w:val="002A31CF"/>
    <w:rsid w:val="002A436D"/>
    <w:rsid w:val="002A4BBD"/>
    <w:rsid w:val="002A61A4"/>
    <w:rsid w:val="002A66B4"/>
    <w:rsid w:val="002A76E1"/>
    <w:rsid w:val="002B0E83"/>
    <w:rsid w:val="002B12A2"/>
    <w:rsid w:val="002B1574"/>
    <w:rsid w:val="002B1AF2"/>
    <w:rsid w:val="002B2718"/>
    <w:rsid w:val="002B3FC5"/>
    <w:rsid w:val="002B5AB3"/>
    <w:rsid w:val="002B6571"/>
    <w:rsid w:val="002B6D81"/>
    <w:rsid w:val="002B6FA4"/>
    <w:rsid w:val="002B75B1"/>
    <w:rsid w:val="002C17CD"/>
    <w:rsid w:val="002C4E02"/>
    <w:rsid w:val="002C543E"/>
    <w:rsid w:val="002C71CE"/>
    <w:rsid w:val="002C7CD9"/>
    <w:rsid w:val="002D0541"/>
    <w:rsid w:val="002D09F7"/>
    <w:rsid w:val="002D147B"/>
    <w:rsid w:val="002D3360"/>
    <w:rsid w:val="002D4908"/>
    <w:rsid w:val="002D539E"/>
    <w:rsid w:val="002D5A5C"/>
    <w:rsid w:val="002D73EC"/>
    <w:rsid w:val="002E0165"/>
    <w:rsid w:val="002E30BD"/>
    <w:rsid w:val="002E60A8"/>
    <w:rsid w:val="002E670A"/>
    <w:rsid w:val="002E676A"/>
    <w:rsid w:val="002E6B5B"/>
    <w:rsid w:val="002E7B60"/>
    <w:rsid w:val="002F1959"/>
    <w:rsid w:val="002F1E65"/>
    <w:rsid w:val="002F1F48"/>
    <w:rsid w:val="002F2C1A"/>
    <w:rsid w:val="002F3A3B"/>
    <w:rsid w:val="002F444C"/>
    <w:rsid w:val="002F4F50"/>
    <w:rsid w:val="002F6357"/>
    <w:rsid w:val="002F6D7E"/>
    <w:rsid w:val="002F71A8"/>
    <w:rsid w:val="00300774"/>
    <w:rsid w:val="00301019"/>
    <w:rsid w:val="003023CF"/>
    <w:rsid w:val="00303256"/>
    <w:rsid w:val="0030409E"/>
    <w:rsid w:val="003041F1"/>
    <w:rsid w:val="00305D9E"/>
    <w:rsid w:val="00306CA5"/>
    <w:rsid w:val="00311065"/>
    <w:rsid w:val="00315A95"/>
    <w:rsid w:val="00317161"/>
    <w:rsid w:val="00317ACA"/>
    <w:rsid w:val="00322D3D"/>
    <w:rsid w:val="00323CF3"/>
    <w:rsid w:val="00324989"/>
    <w:rsid w:val="00326F53"/>
    <w:rsid w:val="003307FD"/>
    <w:rsid w:val="00333F8E"/>
    <w:rsid w:val="003353EE"/>
    <w:rsid w:val="00335748"/>
    <w:rsid w:val="003369AC"/>
    <w:rsid w:val="003370E7"/>
    <w:rsid w:val="00340120"/>
    <w:rsid w:val="003416BC"/>
    <w:rsid w:val="00341B96"/>
    <w:rsid w:val="003420D4"/>
    <w:rsid w:val="003426FD"/>
    <w:rsid w:val="0034517D"/>
    <w:rsid w:val="003454B0"/>
    <w:rsid w:val="00345F56"/>
    <w:rsid w:val="0034741A"/>
    <w:rsid w:val="00347718"/>
    <w:rsid w:val="003519A1"/>
    <w:rsid w:val="00354921"/>
    <w:rsid w:val="00355C1A"/>
    <w:rsid w:val="00356EAE"/>
    <w:rsid w:val="003570E6"/>
    <w:rsid w:val="00357E72"/>
    <w:rsid w:val="003613C3"/>
    <w:rsid w:val="0036277A"/>
    <w:rsid w:val="00362B3A"/>
    <w:rsid w:val="00362BE2"/>
    <w:rsid w:val="00363A23"/>
    <w:rsid w:val="003664AB"/>
    <w:rsid w:val="0036789C"/>
    <w:rsid w:val="0037136A"/>
    <w:rsid w:val="00371535"/>
    <w:rsid w:val="00372BE9"/>
    <w:rsid w:val="00373D3B"/>
    <w:rsid w:val="00374C72"/>
    <w:rsid w:val="0037502E"/>
    <w:rsid w:val="00375444"/>
    <w:rsid w:val="00375D33"/>
    <w:rsid w:val="003774E6"/>
    <w:rsid w:val="003775BC"/>
    <w:rsid w:val="00377D4E"/>
    <w:rsid w:val="00380948"/>
    <w:rsid w:val="003813DF"/>
    <w:rsid w:val="00382005"/>
    <w:rsid w:val="0038208E"/>
    <w:rsid w:val="00383702"/>
    <w:rsid w:val="00383B07"/>
    <w:rsid w:val="00384E3F"/>
    <w:rsid w:val="00385CE8"/>
    <w:rsid w:val="00386B9A"/>
    <w:rsid w:val="003870A1"/>
    <w:rsid w:val="00390E5C"/>
    <w:rsid w:val="00391159"/>
    <w:rsid w:val="0039283D"/>
    <w:rsid w:val="00392A60"/>
    <w:rsid w:val="00392E38"/>
    <w:rsid w:val="00393C6A"/>
    <w:rsid w:val="00393C7A"/>
    <w:rsid w:val="003951CD"/>
    <w:rsid w:val="0039584D"/>
    <w:rsid w:val="00397C26"/>
    <w:rsid w:val="003A0114"/>
    <w:rsid w:val="003A0659"/>
    <w:rsid w:val="003A112E"/>
    <w:rsid w:val="003A19FE"/>
    <w:rsid w:val="003B01F8"/>
    <w:rsid w:val="003B0792"/>
    <w:rsid w:val="003B2306"/>
    <w:rsid w:val="003B3490"/>
    <w:rsid w:val="003B4256"/>
    <w:rsid w:val="003B468B"/>
    <w:rsid w:val="003B6FD9"/>
    <w:rsid w:val="003B77EA"/>
    <w:rsid w:val="003B78DE"/>
    <w:rsid w:val="003C10A8"/>
    <w:rsid w:val="003C13C4"/>
    <w:rsid w:val="003C1678"/>
    <w:rsid w:val="003C1A97"/>
    <w:rsid w:val="003C2602"/>
    <w:rsid w:val="003C33F5"/>
    <w:rsid w:val="003C33FB"/>
    <w:rsid w:val="003C364C"/>
    <w:rsid w:val="003C415E"/>
    <w:rsid w:val="003C6E8A"/>
    <w:rsid w:val="003C7389"/>
    <w:rsid w:val="003D0477"/>
    <w:rsid w:val="003D17A3"/>
    <w:rsid w:val="003D202E"/>
    <w:rsid w:val="003D2902"/>
    <w:rsid w:val="003D41ED"/>
    <w:rsid w:val="003D42A0"/>
    <w:rsid w:val="003D42F4"/>
    <w:rsid w:val="003D4E42"/>
    <w:rsid w:val="003D527E"/>
    <w:rsid w:val="003D7666"/>
    <w:rsid w:val="003E02F2"/>
    <w:rsid w:val="003E074D"/>
    <w:rsid w:val="003E192B"/>
    <w:rsid w:val="003E2BCB"/>
    <w:rsid w:val="003E3C38"/>
    <w:rsid w:val="003E51A8"/>
    <w:rsid w:val="003E53A7"/>
    <w:rsid w:val="003E6213"/>
    <w:rsid w:val="003E78CE"/>
    <w:rsid w:val="003F1919"/>
    <w:rsid w:val="003F2043"/>
    <w:rsid w:val="003F2469"/>
    <w:rsid w:val="003F3278"/>
    <w:rsid w:val="003F60BD"/>
    <w:rsid w:val="003F650C"/>
    <w:rsid w:val="003F784C"/>
    <w:rsid w:val="00400468"/>
    <w:rsid w:val="0040054C"/>
    <w:rsid w:val="00400FF9"/>
    <w:rsid w:val="004026D4"/>
    <w:rsid w:val="00403647"/>
    <w:rsid w:val="00404E08"/>
    <w:rsid w:val="00405A21"/>
    <w:rsid w:val="00406B4A"/>
    <w:rsid w:val="00406E41"/>
    <w:rsid w:val="00406F40"/>
    <w:rsid w:val="00410820"/>
    <w:rsid w:val="00410C46"/>
    <w:rsid w:val="00410E8E"/>
    <w:rsid w:val="00411303"/>
    <w:rsid w:val="004122BE"/>
    <w:rsid w:val="00412486"/>
    <w:rsid w:val="00413E0D"/>
    <w:rsid w:val="00415D12"/>
    <w:rsid w:val="00416EF2"/>
    <w:rsid w:val="004171EF"/>
    <w:rsid w:val="004177BB"/>
    <w:rsid w:val="00421B81"/>
    <w:rsid w:val="00424E5D"/>
    <w:rsid w:val="004252F9"/>
    <w:rsid w:val="0043041A"/>
    <w:rsid w:val="00432D35"/>
    <w:rsid w:val="004344B5"/>
    <w:rsid w:val="00434560"/>
    <w:rsid w:val="00436BC4"/>
    <w:rsid w:val="00437887"/>
    <w:rsid w:val="00441C41"/>
    <w:rsid w:val="004429D5"/>
    <w:rsid w:val="00442DC0"/>
    <w:rsid w:val="00443BF9"/>
    <w:rsid w:val="00445671"/>
    <w:rsid w:val="004550E3"/>
    <w:rsid w:val="00455977"/>
    <w:rsid w:val="00456EE2"/>
    <w:rsid w:val="00456FD7"/>
    <w:rsid w:val="004607F2"/>
    <w:rsid w:val="00460A8C"/>
    <w:rsid w:val="00460FE4"/>
    <w:rsid w:val="00463350"/>
    <w:rsid w:val="00463CB8"/>
    <w:rsid w:val="00464670"/>
    <w:rsid w:val="00465C44"/>
    <w:rsid w:val="00466236"/>
    <w:rsid w:val="00466B95"/>
    <w:rsid w:val="00467497"/>
    <w:rsid w:val="00470B6C"/>
    <w:rsid w:val="004716D6"/>
    <w:rsid w:val="00483B31"/>
    <w:rsid w:val="0048402E"/>
    <w:rsid w:val="0048477F"/>
    <w:rsid w:val="00484CD4"/>
    <w:rsid w:val="00485250"/>
    <w:rsid w:val="00486C59"/>
    <w:rsid w:val="00486E4B"/>
    <w:rsid w:val="00487677"/>
    <w:rsid w:val="00487C92"/>
    <w:rsid w:val="00487D36"/>
    <w:rsid w:val="004919E1"/>
    <w:rsid w:val="00491D55"/>
    <w:rsid w:val="00493580"/>
    <w:rsid w:val="00494726"/>
    <w:rsid w:val="00495A04"/>
    <w:rsid w:val="0049623E"/>
    <w:rsid w:val="00496BF2"/>
    <w:rsid w:val="004A0065"/>
    <w:rsid w:val="004A1F45"/>
    <w:rsid w:val="004A3092"/>
    <w:rsid w:val="004A3F4A"/>
    <w:rsid w:val="004A44D0"/>
    <w:rsid w:val="004A64C5"/>
    <w:rsid w:val="004A6998"/>
    <w:rsid w:val="004A6A7C"/>
    <w:rsid w:val="004B0E40"/>
    <w:rsid w:val="004B1D9F"/>
    <w:rsid w:val="004B213F"/>
    <w:rsid w:val="004B29B0"/>
    <w:rsid w:val="004B5336"/>
    <w:rsid w:val="004B6725"/>
    <w:rsid w:val="004B6C17"/>
    <w:rsid w:val="004B6D2F"/>
    <w:rsid w:val="004C2543"/>
    <w:rsid w:val="004C29E4"/>
    <w:rsid w:val="004C439F"/>
    <w:rsid w:val="004C5BD6"/>
    <w:rsid w:val="004C5EC4"/>
    <w:rsid w:val="004C6E20"/>
    <w:rsid w:val="004D108B"/>
    <w:rsid w:val="004D551D"/>
    <w:rsid w:val="004D5D95"/>
    <w:rsid w:val="004D5E94"/>
    <w:rsid w:val="004E22D7"/>
    <w:rsid w:val="004E2E0F"/>
    <w:rsid w:val="004E3D06"/>
    <w:rsid w:val="004E6C94"/>
    <w:rsid w:val="004E75F0"/>
    <w:rsid w:val="004E7A1E"/>
    <w:rsid w:val="004F11C8"/>
    <w:rsid w:val="004F136F"/>
    <w:rsid w:val="004F1AA9"/>
    <w:rsid w:val="004F3426"/>
    <w:rsid w:val="004F5C2F"/>
    <w:rsid w:val="004F5E78"/>
    <w:rsid w:val="004F60AC"/>
    <w:rsid w:val="004F6A85"/>
    <w:rsid w:val="0050012B"/>
    <w:rsid w:val="0050048B"/>
    <w:rsid w:val="005030E8"/>
    <w:rsid w:val="00503DA0"/>
    <w:rsid w:val="0050602F"/>
    <w:rsid w:val="00506B07"/>
    <w:rsid w:val="005078B2"/>
    <w:rsid w:val="00510453"/>
    <w:rsid w:val="00510B79"/>
    <w:rsid w:val="00511EC9"/>
    <w:rsid w:val="00513A63"/>
    <w:rsid w:val="00514511"/>
    <w:rsid w:val="00515F70"/>
    <w:rsid w:val="00517A89"/>
    <w:rsid w:val="005202DC"/>
    <w:rsid w:val="005205E5"/>
    <w:rsid w:val="00523431"/>
    <w:rsid w:val="00524200"/>
    <w:rsid w:val="00524C3E"/>
    <w:rsid w:val="0052550C"/>
    <w:rsid w:val="005268E9"/>
    <w:rsid w:val="00527BDF"/>
    <w:rsid w:val="005302C8"/>
    <w:rsid w:val="005321EB"/>
    <w:rsid w:val="005326E5"/>
    <w:rsid w:val="005330B9"/>
    <w:rsid w:val="00534599"/>
    <w:rsid w:val="00535991"/>
    <w:rsid w:val="00535D5A"/>
    <w:rsid w:val="005364F7"/>
    <w:rsid w:val="00536849"/>
    <w:rsid w:val="00536E90"/>
    <w:rsid w:val="0053705C"/>
    <w:rsid w:val="005408EB"/>
    <w:rsid w:val="00542657"/>
    <w:rsid w:val="0054406D"/>
    <w:rsid w:val="005443EF"/>
    <w:rsid w:val="005473D6"/>
    <w:rsid w:val="0054796B"/>
    <w:rsid w:val="00550100"/>
    <w:rsid w:val="005502E1"/>
    <w:rsid w:val="0055090D"/>
    <w:rsid w:val="0055123D"/>
    <w:rsid w:val="0055319E"/>
    <w:rsid w:val="00554027"/>
    <w:rsid w:val="005544F1"/>
    <w:rsid w:val="00556C4E"/>
    <w:rsid w:val="00560967"/>
    <w:rsid w:val="00560F69"/>
    <w:rsid w:val="00561FB0"/>
    <w:rsid w:val="00564257"/>
    <w:rsid w:val="00564B2E"/>
    <w:rsid w:val="005651C7"/>
    <w:rsid w:val="00567275"/>
    <w:rsid w:val="00570A29"/>
    <w:rsid w:val="00576544"/>
    <w:rsid w:val="005802CA"/>
    <w:rsid w:val="005820BA"/>
    <w:rsid w:val="00583690"/>
    <w:rsid w:val="005838FC"/>
    <w:rsid w:val="00585CE9"/>
    <w:rsid w:val="00586935"/>
    <w:rsid w:val="005952FB"/>
    <w:rsid w:val="005968FF"/>
    <w:rsid w:val="0059766F"/>
    <w:rsid w:val="005A0127"/>
    <w:rsid w:val="005A0F11"/>
    <w:rsid w:val="005A192D"/>
    <w:rsid w:val="005A2AF5"/>
    <w:rsid w:val="005A2FCC"/>
    <w:rsid w:val="005A6D74"/>
    <w:rsid w:val="005A7375"/>
    <w:rsid w:val="005A79B3"/>
    <w:rsid w:val="005B0A2F"/>
    <w:rsid w:val="005B0F2D"/>
    <w:rsid w:val="005B159F"/>
    <w:rsid w:val="005B17A6"/>
    <w:rsid w:val="005B3CBE"/>
    <w:rsid w:val="005B66A5"/>
    <w:rsid w:val="005C2664"/>
    <w:rsid w:val="005C3608"/>
    <w:rsid w:val="005C5124"/>
    <w:rsid w:val="005C554B"/>
    <w:rsid w:val="005C5992"/>
    <w:rsid w:val="005C5ADE"/>
    <w:rsid w:val="005C6449"/>
    <w:rsid w:val="005C6DF4"/>
    <w:rsid w:val="005D1005"/>
    <w:rsid w:val="005D26AA"/>
    <w:rsid w:val="005D2C4A"/>
    <w:rsid w:val="005D4E56"/>
    <w:rsid w:val="005D5359"/>
    <w:rsid w:val="005D64F5"/>
    <w:rsid w:val="005D7B92"/>
    <w:rsid w:val="005E271D"/>
    <w:rsid w:val="005E34A7"/>
    <w:rsid w:val="005E384C"/>
    <w:rsid w:val="005E6786"/>
    <w:rsid w:val="005F29C8"/>
    <w:rsid w:val="005F2A73"/>
    <w:rsid w:val="005F5C40"/>
    <w:rsid w:val="00601D97"/>
    <w:rsid w:val="00601DC5"/>
    <w:rsid w:val="006022BC"/>
    <w:rsid w:val="00603B11"/>
    <w:rsid w:val="00605346"/>
    <w:rsid w:val="00605718"/>
    <w:rsid w:val="00607540"/>
    <w:rsid w:val="00610CCD"/>
    <w:rsid w:val="006112AC"/>
    <w:rsid w:val="00611923"/>
    <w:rsid w:val="00613127"/>
    <w:rsid w:val="00613697"/>
    <w:rsid w:val="00613C2D"/>
    <w:rsid w:val="00616BA5"/>
    <w:rsid w:val="0061711D"/>
    <w:rsid w:val="00620B29"/>
    <w:rsid w:val="00622CE8"/>
    <w:rsid w:val="0062309F"/>
    <w:rsid w:val="00625CE2"/>
    <w:rsid w:val="00626396"/>
    <w:rsid w:val="006267AB"/>
    <w:rsid w:val="00626E97"/>
    <w:rsid w:val="00630D0A"/>
    <w:rsid w:val="00633614"/>
    <w:rsid w:val="00636CF0"/>
    <w:rsid w:val="00637782"/>
    <w:rsid w:val="00641260"/>
    <w:rsid w:val="006422B3"/>
    <w:rsid w:val="00642FD8"/>
    <w:rsid w:val="00644F33"/>
    <w:rsid w:val="00647459"/>
    <w:rsid w:val="00650104"/>
    <w:rsid w:val="00650688"/>
    <w:rsid w:val="006512E0"/>
    <w:rsid w:val="00651576"/>
    <w:rsid w:val="00652E4B"/>
    <w:rsid w:val="00653C39"/>
    <w:rsid w:val="0065426D"/>
    <w:rsid w:val="00654C2B"/>
    <w:rsid w:val="00654F0F"/>
    <w:rsid w:val="006564D6"/>
    <w:rsid w:val="006630B8"/>
    <w:rsid w:val="006639C2"/>
    <w:rsid w:val="00670BE0"/>
    <w:rsid w:val="00674924"/>
    <w:rsid w:val="00674C5F"/>
    <w:rsid w:val="006760E5"/>
    <w:rsid w:val="00682259"/>
    <w:rsid w:val="00683879"/>
    <w:rsid w:val="00683BCF"/>
    <w:rsid w:val="00683CCB"/>
    <w:rsid w:val="00684A8F"/>
    <w:rsid w:val="0068537A"/>
    <w:rsid w:val="00687A75"/>
    <w:rsid w:val="0069182A"/>
    <w:rsid w:val="00694397"/>
    <w:rsid w:val="00696822"/>
    <w:rsid w:val="006977A9"/>
    <w:rsid w:val="00697C43"/>
    <w:rsid w:val="006A09CD"/>
    <w:rsid w:val="006A1EEF"/>
    <w:rsid w:val="006A294A"/>
    <w:rsid w:val="006A2E7F"/>
    <w:rsid w:val="006A3417"/>
    <w:rsid w:val="006A3920"/>
    <w:rsid w:val="006A4044"/>
    <w:rsid w:val="006A485F"/>
    <w:rsid w:val="006B041E"/>
    <w:rsid w:val="006B2343"/>
    <w:rsid w:val="006B2AD8"/>
    <w:rsid w:val="006B3F08"/>
    <w:rsid w:val="006B40FE"/>
    <w:rsid w:val="006B4A90"/>
    <w:rsid w:val="006B7164"/>
    <w:rsid w:val="006B72E8"/>
    <w:rsid w:val="006C1F3C"/>
    <w:rsid w:val="006C3644"/>
    <w:rsid w:val="006C36AB"/>
    <w:rsid w:val="006C3DD7"/>
    <w:rsid w:val="006C421D"/>
    <w:rsid w:val="006C4DC8"/>
    <w:rsid w:val="006C504D"/>
    <w:rsid w:val="006C50CC"/>
    <w:rsid w:val="006C704F"/>
    <w:rsid w:val="006C7354"/>
    <w:rsid w:val="006D06C7"/>
    <w:rsid w:val="006D07A2"/>
    <w:rsid w:val="006D2EC3"/>
    <w:rsid w:val="006D30BA"/>
    <w:rsid w:val="006D327C"/>
    <w:rsid w:val="006D3A6D"/>
    <w:rsid w:val="006D46A4"/>
    <w:rsid w:val="006D54D3"/>
    <w:rsid w:val="006D76A5"/>
    <w:rsid w:val="006D7856"/>
    <w:rsid w:val="006E188C"/>
    <w:rsid w:val="006E1F2B"/>
    <w:rsid w:val="006E35C5"/>
    <w:rsid w:val="006E4A35"/>
    <w:rsid w:val="006E58D4"/>
    <w:rsid w:val="006E67CF"/>
    <w:rsid w:val="006F0681"/>
    <w:rsid w:val="006F22BA"/>
    <w:rsid w:val="006F268C"/>
    <w:rsid w:val="006F3A73"/>
    <w:rsid w:val="006F41CD"/>
    <w:rsid w:val="006F45B9"/>
    <w:rsid w:val="006F4BBB"/>
    <w:rsid w:val="00701421"/>
    <w:rsid w:val="00701A35"/>
    <w:rsid w:val="00701BF1"/>
    <w:rsid w:val="00704579"/>
    <w:rsid w:val="00704998"/>
    <w:rsid w:val="0070571E"/>
    <w:rsid w:val="00707C1D"/>
    <w:rsid w:val="00710A6B"/>
    <w:rsid w:val="00712E27"/>
    <w:rsid w:val="00712ECF"/>
    <w:rsid w:val="007143D2"/>
    <w:rsid w:val="00715780"/>
    <w:rsid w:val="00715922"/>
    <w:rsid w:val="0071628E"/>
    <w:rsid w:val="007169F4"/>
    <w:rsid w:val="007173DD"/>
    <w:rsid w:val="00720BFE"/>
    <w:rsid w:val="00720C0E"/>
    <w:rsid w:val="007213C8"/>
    <w:rsid w:val="0072192D"/>
    <w:rsid w:val="00723007"/>
    <w:rsid w:val="00725775"/>
    <w:rsid w:val="00726BC7"/>
    <w:rsid w:val="007274F1"/>
    <w:rsid w:val="00730054"/>
    <w:rsid w:val="007322F2"/>
    <w:rsid w:val="00732C8C"/>
    <w:rsid w:val="00732E5D"/>
    <w:rsid w:val="00734FDA"/>
    <w:rsid w:val="00735F01"/>
    <w:rsid w:val="00736C9A"/>
    <w:rsid w:val="00740066"/>
    <w:rsid w:val="007401B5"/>
    <w:rsid w:val="00740D40"/>
    <w:rsid w:val="00741147"/>
    <w:rsid w:val="00741377"/>
    <w:rsid w:val="00741BEE"/>
    <w:rsid w:val="00742AD9"/>
    <w:rsid w:val="0074440D"/>
    <w:rsid w:val="00744A2F"/>
    <w:rsid w:val="00745DB6"/>
    <w:rsid w:val="007464BE"/>
    <w:rsid w:val="00752C6A"/>
    <w:rsid w:val="007537F2"/>
    <w:rsid w:val="00756659"/>
    <w:rsid w:val="00757A7A"/>
    <w:rsid w:val="007623FE"/>
    <w:rsid w:val="00762D67"/>
    <w:rsid w:val="00764B5D"/>
    <w:rsid w:val="0076507E"/>
    <w:rsid w:val="00766409"/>
    <w:rsid w:val="007666F8"/>
    <w:rsid w:val="007679E1"/>
    <w:rsid w:val="00773BFD"/>
    <w:rsid w:val="00774575"/>
    <w:rsid w:val="00774A04"/>
    <w:rsid w:val="00774BD7"/>
    <w:rsid w:val="007771CE"/>
    <w:rsid w:val="00777632"/>
    <w:rsid w:val="0077772A"/>
    <w:rsid w:val="007806E8"/>
    <w:rsid w:val="007817C5"/>
    <w:rsid w:val="00784DE7"/>
    <w:rsid w:val="00784F7E"/>
    <w:rsid w:val="007871A5"/>
    <w:rsid w:val="007909A5"/>
    <w:rsid w:val="00790B22"/>
    <w:rsid w:val="00795B35"/>
    <w:rsid w:val="00795BFF"/>
    <w:rsid w:val="007960EF"/>
    <w:rsid w:val="007A026B"/>
    <w:rsid w:val="007A0C6A"/>
    <w:rsid w:val="007A5896"/>
    <w:rsid w:val="007A5ABE"/>
    <w:rsid w:val="007A5CAB"/>
    <w:rsid w:val="007A5DFB"/>
    <w:rsid w:val="007A68B6"/>
    <w:rsid w:val="007A7B20"/>
    <w:rsid w:val="007B0B16"/>
    <w:rsid w:val="007B2BD3"/>
    <w:rsid w:val="007B2FF1"/>
    <w:rsid w:val="007B364E"/>
    <w:rsid w:val="007B3995"/>
    <w:rsid w:val="007B48FB"/>
    <w:rsid w:val="007B5C2A"/>
    <w:rsid w:val="007B5E98"/>
    <w:rsid w:val="007C1061"/>
    <w:rsid w:val="007C145A"/>
    <w:rsid w:val="007C18C1"/>
    <w:rsid w:val="007C2CE6"/>
    <w:rsid w:val="007C2F52"/>
    <w:rsid w:val="007C5660"/>
    <w:rsid w:val="007C5E83"/>
    <w:rsid w:val="007C73FB"/>
    <w:rsid w:val="007C7D8E"/>
    <w:rsid w:val="007D146C"/>
    <w:rsid w:val="007D2A75"/>
    <w:rsid w:val="007D6D3A"/>
    <w:rsid w:val="007D721B"/>
    <w:rsid w:val="007E3199"/>
    <w:rsid w:val="007E495D"/>
    <w:rsid w:val="007E4A1E"/>
    <w:rsid w:val="007E5B31"/>
    <w:rsid w:val="007E6571"/>
    <w:rsid w:val="007E6AC8"/>
    <w:rsid w:val="007E6F13"/>
    <w:rsid w:val="007F06AD"/>
    <w:rsid w:val="007F07DD"/>
    <w:rsid w:val="007F0801"/>
    <w:rsid w:val="007F0C24"/>
    <w:rsid w:val="007F156E"/>
    <w:rsid w:val="007F27DC"/>
    <w:rsid w:val="007F286F"/>
    <w:rsid w:val="007F3FDF"/>
    <w:rsid w:val="007F4B1A"/>
    <w:rsid w:val="008016C0"/>
    <w:rsid w:val="00801E7F"/>
    <w:rsid w:val="008043B6"/>
    <w:rsid w:val="00805CC6"/>
    <w:rsid w:val="00806BC3"/>
    <w:rsid w:val="008079CA"/>
    <w:rsid w:val="008112DE"/>
    <w:rsid w:val="0081196C"/>
    <w:rsid w:val="008125EF"/>
    <w:rsid w:val="008130C8"/>
    <w:rsid w:val="008131EB"/>
    <w:rsid w:val="0081526B"/>
    <w:rsid w:val="008160CF"/>
    <w:rsid w:val="00816812"/>
    <w:rsid w:val="00816A8D"/>
    <w:rsid w:val="00817E7F"/>
    <w:rsid w:val="008211A7"/>
    <w:rsid w:val="0082228D"/>
    <w:rsid w:val="00822AEA"/>
    <w:rsid w:val="00823CF2"/>
    <w:rsid w:val="00824062"/>
    <w:rsid w:val="00824793"/>
    <w:rsid w:val="00824799"/>
    <w:rsid w:val="008256AE"/>
    <w:rsid w:val="00825820"/>
    <w:rsid w:val="00825CB4"/>
    <w:rsid w:val="00826581"/>
    <w:rsid w:val="00827A35"/>
    <w:rsid w:val="008301CA"/>
    <w:rsid w:val="00830368"/>
    <w:rsid w:val="008305C1"/>
    <w:rsid w:val="008305DB"/>
    <w:rsid w:val="008306D1"/>
    <w:rsid w:val="00831FEA"/>
    <w:rsid w:val="008332D2"/>
    <w:rsid w:val="0083371F"/>
    <w:rsid w:val="00834DE5"/>
    <w:rsid w:val="008352A7"/>
    <w:rsid w:val="008370EE"/>
    <w:rsid w:val="00837AC9"/>
    <w:rsid w:val="00842CCF"/>
    <w:rsid w:val="00843018"/>
    <w:rsid w:val="008437DC"/>
    <w:rsid w:val="008438F1"/>
    <w:rsid w:val="008446A2"/>
    <w:rsid w:val="00844C44"/>
    <w:rsid w:val="00844D07"/>
    <w:rsid w:val="00845CEE"/>
    <w:rsid w:val="00846932"/>
    <w:rsid w:val="00847751"/>
    <w:rsid w:val="00847932"/>
    <w:rsid w:val="00847979"/>
    <w:rsid w:val="00850BAA"/>
    <w:rsid w:val="00852881"/>
    <w:rsid w:val="00852AE9"/>
    <w:rsid w:val="00854D19"/>
    <w:rsid w:val="00855AAE"/>
    <w:rsid w:val="008600DB"/>
    <w:rsid w:val="00860233"/>
    <w:rsid w:val="00860FA8"/>
    <w:rsid w:val="00861EEF"/>
    <w:rsid w:val="00864D71"/>
    <w:rsid w:val="008674CD"/>
    <w:rsid w:val="008705E5"/>
    <w:rsid w:val="00870871"/>
    <w:rsid w:val="00870FFB"/>
    <w:rsid w:val="00871C3F"/>
    <w:rsid w:val="00872935"/>
    <w:rsid w:val="0087468D"/>
    <w:rsid w:val="00875C51"/>
    <w:rsid w:val="008761B9"/>
    <w:rsid w:val="00877B0B"/>
    <w:rsid w:val="008805FA"/>
    <w:rsid w:val="00881156"/>
    <w:rsid w:val="0088281A"/>
    <w:rsid w:val="00882F88"/>
    <w:rsid w:val="0088398D"/>
    <w:rsid w:val="00884A27"/>
    <w:rsid w:val="00884ECF"/>
    <w:rsid w:val="00885143"/>
    <w:rsid w:val="00886147"/>
    <w:rsid w:val="00886BBD"/>
    <w:rsid w:val="0088710A"/>
    <w:rsid w:val="00887E9D"/>
    <w:rsid w:val="008917CF"/>
    <w:rsid w:val="00894DE2"/>
    <w:rsid w:val="00895A1D"/>
    <w:rsid w:val="00895FA5"/>
    <w:rsid w:val="0089685B"/>
    <w:rsid w:val="008977EE"/>
    <w:rsid w:val="008A0172"/>
    <w:rsid w:val="008A2942"/>
    <w:rsid w:val="008A3777"/>
    <w:rsid w:val="008A4B4F"/>
    <w:rsid w:val="008A572B"/>
    <w:rsid w:val="008A6DB8"/>
    <w:rsid w:val="008A7972"/>
    <w:rsid w:val="008A7D36"/>
    <w:rsid w:val="008A7EF6"/>
    <w:rsid w:val="008B045B"/>
    <w:rsid w:val="008B1134"/>
    <w:rsid w:val="008B17C7"/>
    <w:rsid w:val="008B2104"/>
    <w:rsid w:val="008B24DE"/>
    <w:rsid w:val="008B266F"/>
    <w:rsid w:val="008B3B40"/>
    <w:rsid w:val="008B5973"/>
    <w:rsid w:val="008B6ABF"/>
    <w:rsid w:val="008B7DFC"/>
    <w:rsid w:val="008C302E"/>
    <w:rsid w:val="008C3763"/>
    <w:rsid w:val="008C468B"/>
    <w:rsid w:val="008C5E6E"/>
    <w:rsid w:val="008C6B17"/>
    <w:rsid w:val="008C6E15"/>
    <w:rsid w:val="008D0956"/>
    <w:rsid w:val="008D0F7B"/>
    <w:rsid w:val="008D1E51"/>
    <w:rsid w:val="008D23D7"/>
    <w:rsid w:val="008D3265"/>
    <w:rsid w:val="008D4B11"/>
    <w:rsid w:val="008D4E2E"/>
    <w:rsid w:val="008D50AD"/>
    <w:rsid w:val="008D5FC6"/>
    <w:rsid w:val="008D62A4"/>
    <w:rsid w:val="008D6612"/>
    <w:rsid w:val="008D6D53"/>
    <w:rsid w:val="008D71E1"/>
    <w:rsid w:val="008D75B1"/>
    <w:rsid w:val="008E0FA9"/>
    <w:rsid w:val="008E1A0A"/>
    <w:rsid w:val="008E2662"/>
    <w:rsid w:val="008E3280"/>
    <w:rsid w:val="008E4275"/>
    <w:rsid w:val="008E6A8D"/>
    <w:rsid w:val="008E79A6"/>
    <w:rsid w:val="008E7B76"/>
    <w:rsid w:val="008E7C11"/>
    <w:rsid w:val="008F0096"/>
    <w:rsid w:val="008F284B"/>
    <w:rsid w:val="008F34A0"/>
    <w:rsid w:val="008F4DB0"/>
    <w:rsid w:val="008F6712"/>
    <w:rsid w:val="008F7641"/>
    <w:rsid w:val="008F7DF0"/>
    <w:rsid w:val="009009A6"/>
    <w:rsid w:val="00900CDC"/>
    <w:rsid w:val="00901583"/>
    <w:rsid w:val="00901F63"/>
    <w:rsid w:val="009023FD"/>
    <w:rsid w:val="0090280A"/>
    <w:rsid w:val="00903FB7"/>
    <w:rsid w:val="0090513B"/>
    <w:rsid w:val="0090753D"/>
    <w:rsid w:val="009077E5"/>
    <w:rsid w:val="00907BB8"/>
    <w:rsid w:val="00913460"/>
    <w:rsid w:val="00914036"/>
    <w:rsid w:val="009146FA"/>
    <w:rsid w:val="00920929"/>
    <w:rsid w:val="00923238"/>
    <w:rsid w:val="00925219"/>
    <w:rsid w:val="009260EE"/>
    <w:rsid w:val="009262F2"/>
    <w:rsid w:val="00926C9A"/>
    <w:rsid w:val="00927FB9"/>
    <w:rsid w:val="00931636"/>
    <w:rsid w:val="00931A49"/>
    <w:rsid w:val="00931F0E"/>
    <w:rsid w:val="0093241B"/>
    <w:rsid w:val="0093282E"/>
    <w:rsid w:val="00933643"/>
    <w:rsid w:val="0093537C"/>
    <w:rsid w:val="009355F1"/>
    <w:rsid w:val="00937795"/>
    <w:rsid w:val="00940C5E"/>
    <w:rsid w:val="0094179D"/>
    <w:rsid w:val="00941D85"/>
    <w:rsid w:val="009440C8"/>
    <w:rsid w:val="00945606"/>
    <w:rsid w:val="00945D83"/>
    <w:rsid w:val="0094627F"/>
    <w:rsid w:val="0095263D"/>
    <w:rsid w:val="00952742"/>
    <w:rsid w:val="00953BBC"/>
    <w:rsid w:val="009569F5"/>
    <w:rsid w:val="00960128"/>
    <w:rsid w:val="00960224"/>
    <w:rsid w:val="00964E73"/>
    <w:rsid w:val="00965203"/>
    <w:rsid w:val="009674B1"/>
    <w:rsid w:val="0097053D"/>
    <w:rsid w:val="009717DD"/>
    <w:rsid w:val="00972403"/>
    <w:rsid w:val="00973FEC"/>
    <w:rsid w:val="009778AC"/>
    <w:rsid w:val="00977BC8"/>
    <w:rsid w:val="00980733"/>
    <w:rsid w:val="00980A6A"/>
    <w:rsid w:val="00982591"/>
    <w:rsid w:val="00982AAB"/>
    <w:rsid w:val="00982B91"/>
    <w:rsid w:val="0098330B"/>
    <w:rsid w:val="00983972"/>
    <w:rsid w:val="009854BE"/>
    <w:rsid w:val="0098557A"/>
    <w:rsid w:val="009873DD"/>
    <w:rsid w:val="00987868"/>
    <w:rsid w:val="00987EA5"/>
    <w:rsid w:val="00990142"/>
    <w:rsid w:val="009909A3"/>
    <w:rsid w:val="00990E71"/>
    <w:rsid w:val="0099163E"/>
    <w:rsid w:val="009919BC"/>
    <w:rsid w:val="00994E75"/>
    <w:rsid w:val="009954F2"/>
    <w:rsid w:val="009978D3"/>
    <w:rsid w:val="009A0F0C"/>
    <w:rsid w:val="009A109F"/>
    <w:rsid w:val="009A1175"/>
    <w:rsid w:val="009A11DD"/>
    <w:rsid w:val="009A3D0D"/>
    <w:rsid w:val="009A3D3A"/>
    <w:rsid w:val="009A47AC"/>
    <w:rsid w:val="009A7606"/>
    <w:rsid w:val="009B3932"/>
    <w:rsid w:val="009B3C66"/>
    <w:rsid w:val="009B4888"/>
    <w:rsid w:val="009B5AEE"/>
    <w:rsid w:val="009B6D57"/>
    <w:rsid w:val="009C0B30"/>
    <w:rsid w:val="009C1321"/>
    <w:rsid w:val="009C13B8"/>
    <w:rsid w:val="009C1CF0"/>
    <w:rsid w:val="009C2746"/>
    <w:rsid w:val="009C37FC"/>
    <w:rsid w:val="009D3177"/>
    <w:rsid w:val="009D3430"/>
    <w:rsid w:val="009D4876"/>
    <w:rsid w:val="009D4E2D"/>
    <w:rsid w:val="009D6D0D"/>
    <w:rsid w:val="009E07AB"/>
    <w:rsid w:val="009E0D21"/>
    <w:rsid w:val="009E0F05"/>
    <w:rsid w:val="009E2C21"/>
    <w:rsid w:val="009E5395"/>
    <w:rsid w:val="009E6965"/>
    <w:rsid w:val="009F1406"/>
    <w:rsid w:val="009F32A3"/>
    <w:rsid w:val="009F3863"/>
    <w:rsid w:val="009F5C7D"/>
    <w:rsid w:val="009F7B30"/>
    <w:rsid w:val="00A03212"/>
    <w:rsid w:val="00A06538"/>
    <w:rsid w:val="00A06625"/>
    <w:rsid w:val="00A06E08"/>
    <w:rsid w:val="00A11F4F"/>
    <w:rsid w:val="00A1369E"/>
    <w:rsid w:val="00A14907"/>
    <w:rsid w:val="00A16521"/>
    <w:rsid w:val="00A179BE"/>
    <w:rsid w:val="00A20722"/>
    <w:rsid w:val="00A20ABE"/>
    <w:rsid w:val="00A20CFF"/>
    <w:rsid w:val="00A23EAD"/>
    <w:rsid w:val="00A25C64"/>
    <w:rsid w:val="00A25F5B"/>
    <w:rsid w:val="00A25FE1"/>
    <w:rsid w:val="00A26161"/>
    <w:rsid w:val="00A30744"/>
    <w:rsid w:val="00A30C8D"/>
    <w:rsid w:val="00A31464"/>
    <w:rsid w:val="00A31B7B"/>
    <w:rsid w:val="00A31F9C"/>
    <w:rsid w:val="00A323D4"/>
    <w:rsid w:val="00A345D8"/>
    <w:rsid w:val="00A34B5C"/>
    <w:rsid w:val="00A359CC"/>
    <w:rsid w:val="00A3669B"/>
    <w:rsid w:val="00A4179C"/>
    <w:rsid w:val="00A42D6C"/>
    <w:rsid w:val="00A44F16"/>
    <w:rsid w:val="00A44F1E"/>
    <w:rsid w:val="00A4540F"/>
    <w:rsid w:val="00A47467"/>
    <w:rsid w:val="00A52241"/>
    <w:rsid w:val="00A52622"/>
    <w:rsid w:val="00A546F0"/>
    <w:rsid w:val="00A55488"/>
    <w:rsid w:val="00A558F8"/>
    <w:rsid w:val="00A55910"/>
    <w:rsid w:val="00A56C93"/>
    <w:rsid w:val="00A61E7A"/>
    <w:rsid w:val="00A62533"/>
    <w:rsid w:val="00A643FD"/>
    <w:rsid w:val="00A65CD1"/>
    <w:rsid w:val="00A66B7A"/>
    <w:rsid w:val="00A66FAC"/>
    <w:rsid w:val="00A67C2E"/>
    <w:rsid w:val="00A70D92"/>
    <w:rsid w:val="00A71977"/>
    <w:rsid w:val="00A71B0B"/>
    <w:rsid w:val="00A72F01"/>
    <w:rsid w:val="00A741A3"/>
    <w:rsid w:val="00A758A0"/>
    <w:rsid w:val="00A765B1"/>
    <w:rsid w:val="00A7733E"/>
    <w:rsid w:val="00A77C9A"/>
    <w:rsid w:val="00A81457"/>
    <w:rsid w:val="00A816A6"/>
    <w:rsid w:val="00A822A5"/>
    <w:rsid w:val="00A836EE"/>
    <w:rsid w:val="00A83CA5"/>
    <w:rsid w:val="00A847A4"/>
    <w:rsid w:val="00A85FA5"/>
    <w:rsid w:val="00A93DA7"/>
    <w:rsid w:val="00A940F5"/>
    <w:rsid w:val="00AA1C0D"/>
    <w:rsid w:val="00AA30DD"/>
    <w:rsid w:val="00AA3603"/>
    <w:rsid w:val="00AA5220"/>
    <w:rsid w:val="00AA5437"/>
    <w:rsid w:val="00AA58DD"/>
    <w:rsid w:val="00AB0190"/>
    <w:rsid w:val="00AB2431"/>
    <w:rsid w:val="00AB3E77"/>
    <w:rsid w:val="00AB4A8A"/>
    <w:rsid w:val="00AB58B4"/>
    <w:rsid w:val="00AB643E"/>
    <w:rsid w:val="00AC00DE"/>
    <w:rsid w:val="00AC26C7"/>
    <w:rsid w:val="00AC2D6D"/>
    <w:rsid w:val="00AC400E"/>
    <w:rsid w:val="00AC4CA4"/>
    <w:rsid w:val="00AC5F65"/>
    <w:rsid w:val="00AC62F8"/>
    <w:rsid w:val="00AC6770"/>
    <w:rsid w:val="00AC78B0"/>
    <w:rsid w:val="00AD1301"/>
    <w:rsid w:val="00AD5196"/>
    <w:rsid w:val="00AD6393"/>
    <w:rsid w:val="00AE267D"/>
    <w:rsid w:val="00AE2D15"/>
    <w:rsid w:val="00AE366F"/>
    <w:rsid w:val="00AE398E"/>
    <w:rsid w:val="00AE449A"/>
    <w:rsid w:val="00AE5369"/>
    <w:rsid w:val="00AE5E93"/>
    <w:rsid w:val="00AE6ACC"/>
    <w:rsid w:val="00AE6EA0"/>
    <w:rsid w:val="00AF0B0A"/>
    <w:rsid w:val="00AF10E8"/>
    <w:rsid w:val="00AF3944"/>
    <w:rsid w:val="00AF3F7C"/>
    <w:rsid w:val="00AF488C"/>
    <w:rsid w:val="00AF5035"/>
    <w:rsid w:val="00AF52D6"/>
    <w:rsid w:val="00AF543A"/>
    <w:rsid w:val="00B00528"/>
    <w:rsid w:val="00B005A7"/>
    <w:rsid w:val="00B00C68"/>
    <w:rsid w:val="00B01B78"/>
    <w:rsid w:val="00B03153"/>
    <w:rsid w:val="00B04517"/>
    <w:rsid w:val="00B05764"/>
    <w:rsid w:val="00B07ABE"/>
    <w:rsid w:val="00B07FF5"/>
    <w:rsid w:val="00B114E2"/>
    <w:rsid w:val="00B12EF9"/>
    <w:rsid w:val="00B135AA"/>
    <w:rsid w:val="00B1466C"/>
    <w:rsid w:val="00B16881"/>
    <w:rsid w:val="00B16A71"/>
    <w:rsid w:val="00B16E48"/>
    <w:rsid w:val="00B17006"/>
    <w:rsid w:val="00B22B1E"/>
    <w:rsid w:val="00B25084"/>
    <w:rsid w:val="00B25E3E"/>
    <w:rsid w:val="00B261B2"/>
    <w:rsid w:val="00B269E3"/>
    <w:rsid w:val="00B27740"/>
    <w:rsid w:val="00B30A31"/>
    <w:rsid w:val="00B30A9C"/>
    <w:rsid w:val="00B30EA6"/>
    <w:rsid w:val="00B31035"/>
    <w:rsid w:val="00B312B3"/>
    <w:rsid w:val="00B31FC0"/>
    <w:rsid w:val="00B3373D"/>
    <w:rsid w:val="00B34D5D"/>
    <w:rsid w:val="00B37978"/>
    <w:rsid w:val="00B37EAA"/>
    <w:rsid w:val="00B40FCD"/>
    <w:rsid w:val="00B4104F"/>
    <w:rsid w:val="00B41064"/>
    <w:rsid w:val="00B434F4"/>
    <w:rsid w:val="00B43DC1"/>
    <w:rsid w:val="00B44B41"/>
    <w:rsid w:val="00B45329"/>
    <w:rsid w:val="00B462E2"/>
    <w:rsid w:val="00B462E6"/>
    <w:rsid w:val="00B46FD5"/>
    <w:rsid w:val="00B4791D"/>
    <w:rsid w:val="00B47AE4"/>
    <w:rsid w:val="00B47C53"/>
    <w:rsid w:val="00B5259E"/>
    <w:rsid w:val="00B52B79"/>
    <w:rsid w:val="00B5385D"/>
    <w:rsid w:val="00B53ED7"/>
    <w:rsid w:val="00B556F9"/>
    <w:rsid w:val="00B55FD8"/>
    <w:rsid w:val="00B560D5"/>
    <w:rsid w:val="00B57EFD"/>
    <w:rsid w:val="00B6046B"/>
    <w:rsid w:val="00B609F5"/>
    <w:rsid w:val="00B63B96"/>
    <w:rsid w:val="00B65531"/>
    <w:rsid w:val="00B661FB"/>
    <w:rsid w:val="00B665F5"/>
    <w:rsid w:val="00B66BBB"/>
    <w:rsid w:val="00B66F97"/>
    <w:rsid w:val="00B6737C"/>
    <w:rsid w:val="00B6744B"/>
    <w:rsid w:val="00B67C4D"/>
    <w:rsid w:val="00B67DDA"/>
    <w:rsid w:val="00B67E68"/>
    <w:rsid w:val="00B67F19"/>
    <w:rsid w:val="00B703A1"/>
    <w:rsid w:val="00B704CD"/>
    <w:rsid w:val="00B71845"/>
    <w:rsid w:val="00B7214E"/>
    <w:rsid w:val="00B74495"/>
    <w:rsid w:val="00B75500"/>
    <w:rsid w:val="00B7569D"/>
    <w:rsid w:val="00B803E0"/>
    <w:rsid w:val="00B83867"/>
    <w:rsid w:val="00B841CD"/>
    <w:rsid w:val="00B85D0D"/>
    <w:rsid w:val="00B85DC4"/>
    <w:rsid w:val="00B91ADB"/>
    <w:rsid w:val="00B94265"/>
    <w:rsid w:val="00B952C4"/>
    <w:rsid w:val="00B95508"/>
    <w:rsid w:val="00B958D6"/>
    <w:rsid w:val="00BA0647"/>
    <w:rsid w:val="00BA0D1C"/>
    <w:rsid w:val="00BA21AD"/>
    <w:rsid w:val="00BA31CA"/>
    <w:rsid w:val="00BA32C8"/>
    <w:rsid w:val="00BA414B"/>
    <w:rsid w:val="00BA41DF"/>
    <w:rsid w:val="00BA42F1"/>
    <w:rsid w:val="00BA5B2A"/>
    <w:rsid w:val="00BA7292"/>
    <w:rsid w:val="00BA7783"/>
    <w:rsid w:val="00BB075E"/>
    <w:rsid w:val="00BB08E2"/>
    <w:rsid w:val="00BB11FE"/>
    <w:rsid w:val="00BB1B41"/>
    <w:rsid w:val="00BB2C26"/>
    <w:rsid w:val="00BB3F85"/>
    <w:rsid w:val="00BB4382"/>
    <w:rsid w:val="00BB4D3C"/>
    <w:rsid w:val="00BB6321"/>
    <w:rsid w:val="00BB6DA1"/>
    <w:rsid w:val="00BB7564"/>
    <w:rsid w:val="00BC2AD1"/>
    <w:rsid w:val="00BC3017"/>
    <w:rsid w:val="00BC647D"/>
    <w:rsid w:val="00BC77DE"/>
    <w:rsid w:val="00BD1CEC"/>
    <w:rsid w:val="00BD3B6B"/>
    <w:rsid w:val="00BD40A3"/>
    <w:rsid w:val="00BD41A4"/>
    <w:rsid w:val="00BD4360"/>
    <w:rsid w:val="00BD49C2"/>
    <w:rsid w:val="00BD6367"/>
    <w:rsid w:val="00BD70C1"/>
    <w:rsid w:val="00BD74F7"/>
    <w:rsid w:val="00BD7F20"/>
    <w:rsid w:val="00BE1C4C"/>
    <w:rsid w:val="00BE1D35"/>
    <w:rsid w:val="00BE292B"/>
    <w:rsid w:val="00BE380E"/>
    <w:rsid w:val="00BE4C7F"/>
    <w:rsid w:val="00BE52CA"/>
    <w:rsid w:val="00BE5ABF"/>
    <w:rsid w:val="00BE63FA"/>
    <w:rsid w:val="00BF0423"/>
    <w:rsid w:val="00BF0C9F"/>
    <w:rsid w:val="00BF309E"/>
    <w:rsid w:val="00BF3F83"/>
    <w:rsid w:val="00BF40BF"/>
    <w:rsid w:val="00BF4677"/>
    <w:rsid w:val="00BF7A06"/>
    <w:rsid w:val="00C01E5D"/>
    <w:rsid w:val="00C02176"/>
    <w:rsid w:val="00C05D86"/>
    <w:rsid w:val="00C068B5"/>
    <w:rsid w:val="00C100B5"/>
    <w:rsid w:val="00C11BB5"/>
    <w:rsid w:val="00C13318"/>
    <w:rsid w:val="00C14C8D"/>
    <w:rsid w:val="00C17F16"/>
    <w:rsid w:val="00C204BC"/>
    <w:rsid w:val="00C211FC"/>
    <w:rsid w:val="00C213ED"/>
    <w:rsid w:val="00C24D38"/>
    <w:rsid w:val="00C2545E"/>
    <w:rsid w:val="00C25924"/>
    <w:rsid w:val="00C267E7"/>
    <w:rsid w:val="00C31416"/>
    <w:rsid w:val="00C319B4"/>
    <w:rsid w:val="00C3302F"/>
    <w:rsid w:val="00C33677"/>
    <w:rsid w:val="00C3664D"/>
    <w:rsid w:val="00C367C6"/>
    <w:rsid w:val="00C379DB"/>
    <w:rsid w:val="00C37B1F"/>
    <w:rsid w:val="00C407C7"/>
    <w:rsid w:val="00C41974"/>
    <w:rsid w:val="00C41C10"/>
    <w:rsid w:val="00C4272A"/>
    <w:rsid w:val="00C42BDA"/>
    <w:rsid w:val="00C473CD"/>
    <w:rsid w:val="00C47962"/>
    <w:rsid w:val="00C516C4"/>
    <w:rsid w:val="00C51959"/>
    <w:rsid w:val="00C526DE"/>
    <w:rsid w:val="00C53C1A"/>
    <w:rsid w:val="00C54FD4"/>
    <w:rsid w:val="00C57095"/>
    <w:rsid w:val="00C57624"/>
    <w:rsid w:val="00C613EB"/>
    <w:rsid w:val="00C615CD"/>
    <w:rsid w:val="00C61A46"/>
    <w:rsid w:val="00C6298A"/>
    <w:rsid w:val="00C6514A"/>
    <w:rsid w:val="00C664BB"/>
    <w:rsid w:val="00C70D75"/>
    <w:rsid w:val="00C70DBA"/>
    <w:rsid w:val="00C71271"/>
    <w:rsid w:val="00C71A21"/>
    <w:rsid w:val="00C71ABD"/>
    <w:rsid w:val="00C727E1"/>
    <w:rsid w:val="00C76405"/>
    <w:rsid w:val="00C7714F"/>
    <w:rsid w:val="00C773AA"/>
    <w:rsid w:val="00C80E7B"/>
    <w:rsid w:val="00C827A4"/>
    <w:rsid w:val="00C82C24"/>
    <w:rsid w:val="00C86938"/>
    <w:rsid w:val="00C8694D"/>
    <w:rsid w:val="00C871FC"/>
    <w:rsid w:val="00C91C61"/>
    <w:rsid w:val="00C91EE0"/>
    <w:rsid w:val="00C94409"/>
    <w:rsid w:val="00C955D0"/>
    <w:rsid w:val="00C96C8B"/>
    <w:rsid w:val="00C96ED7"/>
    <w:rsid w:val="00C97B5B"/>
    <w:rsid w:val="00CA10FC"/>
    <w:rsid w:val="00CA1B37"/>
    <w:rsid w:val="00CA2DEC"/>
    <w:rsid w:val="00CA41DF"/>
    <w:rsid w:val="00CA5DBF"/>
    <w:rsid w:val="00CA7029"/>
    <w:rsid w:val="00CB3F75"/>
    <w:rsid w:val="00CB3F87"/>
    <w:rsid w:val="00CB401F"/>
    <w:rsid w:val="00CB438D"/>
    <w:rsid w:val="00CB48D2"/>
    <w:rsid w:val="00CB6A22"/>
    <w:rsid w:val="00CB6A44"/>
    <w:rsid w:val="00CB722D"/>
    <w:rsid w:val="00CB7A31"/>
    <w:rsid w:val="00CC019C"/>
    <w:rsid w:val="00CC1B80"/>
    <w:rsid w:val="00CC251A"/>
    <w:rsid w:val="00CC420E"/>
    <w:rsid w:val="00CC5203"/>
    <w:rsid w:val="00CC5748"/>
    <w:rsid w:val="00CC62FC"/>
    <w:rsid w:val="00CD094A"/>
    <w:rsid w:val="00CD0F4C"/>
    <w:rsid w:val="00CD1CA5"/>
    <w:rsid w:val="00CD2743"/>
    <w:rsid w:val="00CD377C"/>
    <w:rsid w:val="00CD42F5"/>
    <w:rsid w:val="00CD69FD"/>
    <w:rsid w:val="00CD6A77"/>
    <w:rsid w:val="00CD7FAE"/>
    <w:rsid w:val="00CE0CAB"/>
    <w:rsid w:val="00CE4008"/>
    <w:rsid w:val="00CE508C"/>
    <w:rsid w:val="00CE53AF"/>
    <w:rsid w:val="00CE65BE"/>
    <w:rsid w:val="00CE6C1D"/>
    <w:rsid w:val="00CE77B7"/>
    <w:rsid w:val="00CF18F1"/>
    <w:rsid w:val="00CF1B77"/>
    <w:rsid w:val="00CF1F2F"/>
    <w:rsid w:val="00CF5157"/>
    <w:rsid w:val="00CF6E5E"/>
    <w:rsid w:val="00D0138A"/>
    <w:rsid w:val="00D0152E"/>
    <w:rsid w:val="00D02356"/>
    <w:rsid w:val="00D04613"/>
    <w:rsid w:val="00D04E1B"/>
    <w:rsid w:val="00D06305"/>
    <w:rsid w:val="00D066C7"/>
    <w:rsid w:val="00D07B89"/>
    <w:rsid w:val="00D12752"/>
    <w:rsid w:val="00D13ABF"/>
    <w:rsid w:val="00D13E4F"/>
    <w:rsid w:val="00D144A6"/>
    <w:rsid w:val="00D156AA"/>
    <w:rsid w:val="00D15848"/>
    <w:rsid w:val="00D15C5F"/>
    <w:rsid w:val="00D20FEB"/>
    <w:rsid w:val="00D21C37"/>
    <w:rsid w:val="00D22AA6"/>
    <w:rsid w:val="00D23E2D"/>
    <w:rsid w:val="00D24CF5"/>
    <w:rsid w:val="00D270FB"/>
    <w:rsid w:val="00D31743"/>
    <w:rsid w:val="00D318E0"/>
    <w:rsid w:val="00D31925"/>
    <w:rsid w:val="00D34CA5"/>
    <w:rsid w:val="00D352FA"/>
    <w:rsid w:val="00D37AB8"/>
    <w:rsid w:val="00D37E8E"/>
    <w:rsid w:val="00D41098"/>
    <w:rsid w:val="00D410AB"/>
    <w:rsid w:val="00D413A2"/>
    <w:rsid w:val="00D42B45"/>
    <w:rsid w:val="00D440EE"/>
    <w:rsid w:val="00D4638A"/>
    <w:rsid w:val="00D5007E"/>
    <w:rsid w:val="00D513AD"/>
    <w:rsid w:val="00D55362"/>
    <w:rsid w:val="00D605EF"/>
    <w:rsid w:val="00D61A14"/>
    <w:rsid w:val="00D645DB"/>
    <w:rsid w:val="00D64CE4"/>
    <w:rsid w:val="00D656AD"/>
    <w:rsid w:val="00D65CAA"/>
    <w:rsid w:val="00D66675"/>
    <w:rsid w:val="00D66C41"/>
    <w:rsid w:val="00D67FC0"/>
    <w:rsid w:val="00D72E26"/>
    <w:rsid w:val="00D73323"/>
    <w:rsid w:val="00D735F5"/>
    <w:rsid w:val="00D737D1"/>
    <w:rsid w:val="00D73881"/>
    <w:rsid w:val="00D73F2F"/>
    <w:rsid w:val="00D74221"/>
    <w:rsid w:val="00D742AF"/>
    <w:rsid w:val="00D7479A"/>
    <w:rsid w:val="00D74D32"/>
    <w:rsid w:val="00D74E84"/>
    <w:rsid w:val="00D762D1"/>
    <w:rsid w:val="00D804DF"/>
    <w:rsid w:val="00D818B2"/>
    <w:rsid w:val="00D82780"/>
    <w:rsid w:val="00D82C89"/>
    <w:rsid w:val="00D848C4"/>
    <w:rsid w:val="00D84B72"/>
    <w:rsid w:val="00D854C7"/>
    <w:rsid w:val="00D86CA0"/>
    <w:rsid w:val="00D9113F"/>
    <w:rsid w:val="00D918D1"/>
    <w:rsid w:val="00D92EA9"/>
    <w:rsid w:val="00D93C1E"/>
    <w:rsid w:val="00D9423E"/>
    <w:rsid w:val="00D954AE"/>
    <w:rsid w:val="00D967B8"/>
    <w:rsid w:val="00D977FA"/>
    <w:rsid w:val="00DA13C8"/>
    <w:rsid w:val="00DA2ABD"/>
    <w:rsid w:val="00DA2DDC"/>
    <w:rsid w:val="00DA4D41"/>
    <w:rsid w:val="00DA63C9"/>
    <w:rsid w:val="00DA685A"/>
    <w:rsid w:val="00DB03FE"/>
    <w:rsid w:val="00DB076B"/>
    <w:rsid w:val="00DB1EDC"/>
    <w:rsid w:val="00DB295D"/>
    <w:rsid w:val="00DB37BF"/>
    <w:rsid w:val="00DB3A61"/>
    <w:rsid w:val="00DB430F"/>
    <w:rsid w:val="00DC0067"/>
    <w:rsid w:val="00DC1100"/>
    <w:rsid w:val="00DC173D"/>
    <w:rsid w:val="00DC243E"/>
    <w:rsid w:val="00DC335D"/>
    <w:rsid w:val="00DC423D"/>
    <w:rsid w:val="00DC4A89"/>
    <w:rsid w:val="00DC518D"/>
    <w:rsid w:val="00DC76E9"/>
    <w:rsid w:val="00DD0380"/>
    <w:rsid w:val="00DD0BE9"/>
    <w:rsid w:val="00DD4E16"/>
    <w:rsid w:val="00DD6729"/>
    <w:rsid w:val="00DD6745"/>
    <w:rsid w:val="00DD71AA"/>
    <w:rsid w:val="00DD7ABB"/>
    <w:rsid w:val="00DD7DDD"/>
    <w:rsid w:val="00DE0981"/>
    <w:rsid w:val="00DE2F40"/>
    <w:rsid w:val="00DE3C7C"/>
    <w:rsid w:val="00DE4411"/>
    <w:rsid w:val="00DE5453"/>
    <w:rsid w:val="00DE5A02"/>
    <w:rsid w:val="00DE68EE"/>
    <w:rsid w:val="00DF0312"/>
    <w:rsid w:val="00DF1741"/>
    <w:rsid w:val="00DF5C5C"/>
    <w:rsid w:val="00DF6C3D"/>
    <w:rsid w:val="00DF712F"/>
    <w:rsid w:val="00E02AB0"/>
    <w:rsid w:val="00E037AC"/>
    <w:rsid w:val="00E03FC6"/>
    <w:rsid w:val="00E04639"/>
    <w:rsid w:val="00E05E18"/>
    <w:rsid w:val="00E072C8"/>
    <w:rsid w:val="00E126C7"/>
    <w:rsid w:val="00E15BA6"/>
    <w:rsid w:val="00E15E0F"/>
    <w:rsid w:val="00E16855"/>
    <w:rsid w:val="00E2002E"/>
    <w:rsid w:val="00E2058D"/>
    <w:rsid w:val="00E206F0"/>
    <w:rsid w:val="00E21A32"/>
    <w:rsid w:val="00E21BB8"/>
    <w:rsid w:val="00E22649"/>
    <w:rsid w:val="00E227E9"/>
    <w:rsid w:val="00E23749"/>
    <w:rsid w:val="00E23CE8"/>
    <w:rsid w:val="00E23E2E"/>
    <w:rsid w:val="00E24474"/>
    <w:rsid w:val="00E2566B"/>
    <w:rsid w:val="00E2764D"/>
    <w:rsid w:val="00E27B04"/>
    <w:rsid w:val="00E27F4A"/>
    <w:rsid w:val="00E30486"/>
    <w:rsid w:val="00E3063B"/>
    <w:rsid w:val="00E326D6"/>
    <w:rsid w:val="00E32CFB"/>
    <w:rsid w:val="00E32FC0"/>
    <w:rsid w:val="00E33F27"/>
    <w:rsid w:val="00E3697A"/>
    <w:rsid w:val="00E4103F"/>
    <w:rsid w:val="00E41BC6"/>
    <w:rsid w:val="00E42295"/>
    <w:rsid w:val="00E42F9C"/>
    <w:rsid w:val="00E43179"/>
    <w:rsid w:val="00E433DA"/>
    <w:rsid w:val="00E44F16"/>
    <w:rsid w:val="00E46C65"/>
    <w:rsid w:val="00E46CB5"/>
    <w:rsid w:val="00E5047A"/>
    <w:rsid w:val="00E51265"/>
    <w:rsid w:val="00E53F3C"/>
    <w:rsid w:val="00E54116"/>
    <w:rsid w:val="00E54CED"/>
    <w:rsid w:val="00E557B8"/>
    <w:rsid w:val="00E55942"/>
    <w:rsid w:val="00E56A86"/>
    <w:rsid w:val="00E57D2B"/>
    <w:rsid w:val="00E6011B"/>
    <w:rsid w:val="00E60135"/>
    <w:rsid w:val="00E60383"/>
    <w:rsid w:val="00E60E6F"/>
    <w:rsid w:val="00E611FD"/>
    <w:rsid w:val="00E61B6A"/>
    <w:rsid w:val="00E632E9"/>
    <w:rsid w:val="00E6425E"/>
    <w:rsid w:val="00E64458"/>
    <w:rsid w:val="00E64D1C"/>
    <w:rsid w:val="00E653EB"/>
    <w:rsid w:val="00E65BA4"/>
    <w:rsid w:val="00E66239"/>
    <w:rsid w:val="00E67551"/>
    <w:rsid w:val="00E678B4"/>
    <w:rsid w:val="00E7144F"/>
    <w:rsid w:val="00E727E3"/>
    <w:rsid w:val="00E76779"/>
    <w:rsid w:val="00E76A3F"/>
    <w:rsid w:val="00E76CD0"/>
    <w:rsid w:val="00E809F4"/>
    <w:rsid w:val="00E81AEB"/>
    <w:rsid w:val="00E81B23"/>
    <w:rsid w:val="00E82C5D"/>
    <w:rsid w:val="00E83106"/>
    <w:rsid w:val="00E8391C"/>
    <w:rsid w:val="00E85837"/>
    <w:rsid w:val="00E8719A"/>
    <w:rsid w:val="00E87E07"/>
    <w:rsid w:val="00E87F5D"/>
    <w:rsid w:val="00E91723"/>
    <w:rsid w:val="00E9212F"/>
    <w:rsid w:val="00E93390"/>
    <w:rsid w:val="00E9597B"/>
    <w:rsid w:val="00EA0238"/>
    <w:rsid w:val="00EA237B"/>
    <w:rsid w:val="00EA30D0"/>
    <w:rsid w:val="00EA469E"/>
    <w:rsid w:val="00EA4B84"/>
    <w:rsid w:val="00EB2648"/>
    <w:rsid w:val="00EB2947"/>
    <w:rsid w:val="00EB5972"/>
    <w:rsid w:val="00EB67F2"/>
    <w:rsid w:val="00EB7112"/>
    <w:rsid w:val="00EC2E2E"/>
    <w:rsid w:val="00EC2F58"/>
    <w:rsid w:val="00EC3408"/>
    <w:rsid w:val="00EC4DE4"/>
    <w:rsid w:val="00EC5C1E"/>
    <w:rsid w:val="00ED0763"/>
    <w:rsid w:val="00ED1528"/>
    <w:rsid w:val="00ED1954"/>
    <w:rsid w:val="00ED4EEF"/>
    <w:rsid w:val="00ED5153"/>
    <w:rsid w:val="00ED5A68"/>
    <w:rsid w:val="00ED7718"/>
    <w:rsid w:val="00EE2D71"/>
    <w:rsid w:val="00EE2DD9"/>
    <w:rsid w:val="00EE2E47"/>
    <w:rsid w:val="00EE3145"/>
    <w:rsid w:val="00EE45E5"/>
    <w:rsid w:val="00EE4A79"/>
    <w:rsid w:val="00EE5944"/>
    <w:rsid w:val="00EE5D18"/>
    <w:rsid w:val="00EF024D"/>
    <w:rsid w:val="00EF0766"/>
    <w:rsid w:val="00EF1C43"/>
    <w:rsid w:val="00EF2B26"/>
    <w:rsid w:val="00EF2E61"/>
    <w:rsid w:val="00EF2EA8"/>
    <w:rsid w:val="00EF30D4"/>
    <w:rsid w:val="00EF37E4"/>
    <w:rsid w:val="00EF3953"/>
    <w:rsid w:val="00EF3CFA"/>
    <w:rsid w:val="00EF61AA"/>
    <w:rsid w:val="00EF6820"/>
    <w:rsid w:val="00EF755C"/>
    <w:rsid w:val="00F00ACB"/>
    <w:rsid w:val="00F00F5A"/>
    <w:rsid w:val="00F04F1A"/>
    <w:rsid w:val="00F0528B"/>
    <w:rsid w:val="00F058BB"/>
    <w:rsid w:val="00F107E7"/>
    <w:rsid w:val="00F119C9"/>
    <w:rsid w:val="00F12890"/>
    <w:rsid w:val="00F13FA6"/>
    <w:rsid w:val="00F146E3"/>
    <w:rsid w:val="00F14F59"/>
    <w:rsid w:val="00F15BBE"/>
    <w:rsid w:val="00F16C74"/>
    <w:rsid w:val="00F173CC"/>
    <w:rsid w:val="00F20E95"/>
    <w:rsid w:val="00F232A4"/>
    <w:rsid w:val="00F2332C"/>
    <w:rsid w:val="00F2497A"/>
    <w:rsid w:val="00F25296"/>
    <w:rsid w:val="00F259E9"/>
    <w:rsid w:val="00F2708E"/>
    <w:rsid w:val="00F30F48"/>
    <w:rsid w:val="00F3560B"/>
    <w:rsid w:val="00F405F7"/>
    <w:rsid w:val="00F40CC1"/>
    <w:rsid w:val="00F42079"/>
    <w:rsid w:val="00F424AB"/>
    <w:rsid w:val="00F43397"/>
    <w:rsid w:val="00F44B7C"/>
    <w:rsid w:val="00F45574"/>
    <w:rsid w:val="00F45BD4"/>
    <w:rsid w:val="00F460AC"/>
    <w:rsid w:val="00F46AC1"/>
    <w:rsid w:val="00F5003F"/>
    <w:rsid w:val="00F50D6D"/>
    <w:rsid w:val="00F50EF6"/>
    <w:rsid w:val="00F5280F"/>
    <w:rsid w:val="00F52BAA"/>
    <w:rsid w:val="00F53E5C"/>
    <w:rsid w:val="00F55715"/>
    <w:rsid w:val="00F55A1B"/>
    <w:rsid w:val="00F55F55"/>
    <w:rsid w:val="00F56DCB"/>
    <w:rsid w:val="00F57762"/>
    <w:rsid w:val="00F57A48"/>
    <w:rsid w:val="00F602A1"/>
    <w:rsid w:val="00F610D4"/>
    <w:rsid w:val="00F626C3"/>
    <w:rsid w:val="00F63BBD"/>
    <w:rsid w:val="00F650AD"/>
    <w:rsid w:val="00F650B7"/>
    <w:rsid w:val="00F66D16"/>
    <w:rsid w:val="00F71481"/>
    <w:rsid w:val="00F71834"/>
    <w:rsid w:val="00F73CB0"/>
    <w:rsid w:val="00F73FFB"/>
    <w:rsid w:val="00F74A6E"/>
    <w:rsid w:val="00F75315"/>
    <w:rsid w:val="00F80855"/>
    <w:rsid w:val="00F814D7"/>
    <w:rsid w:val="00F8178C"/>
    <w:rsid w:val="00F83B5D"/>
    <w:rsid w:val="00F8764B"/>
    <w:rsid w:val="00F907F7"/>
    <w:rsid w:val="00F91A66"/>
    <w:rsid w:val="00F93DFB"/>
    <w:rsid w:val="00F9406A"/>
    <w:rsid w:val="00F94B4B"/>
    <w:rsid w:val="00F95A58"/>
    <w:rsid w:val="00F97B7D"/>
    <w:rsid w:val="00FA110E"/>
    <w:rsid w:val="00FA2C93"/>
    <w:rsid w:val="00FA3541"/>
    <w:rsid w:val="00FA704F"/>
    <w:rsid w:val="00FB1D37"/>
    <w:rsid w:val="00FB2523"/>
    <w:rsid w:val="00FB29B7"/>
    <w:rsid w:val="00FB2D45"/>
    <w:rsid w:val="00FB35E2"/>
    <w:rsid w:val="00FB40DB"/>
    <w:rsid w:val="00FB4352"/>
    <w:rsid w:val="00FB4C8C"/>
    <w:rsid w:val="00FB5087"/>
    <w:rsid w:val="00FB6CBA"/>
    <w:rsid w:val="00FB75B8"/>
    <w:rsid w:val="00FB75F6"/>
    <w:rsid w:val="00FC0DF1"/>
    <w:rsid w:val="00FC2386"/>
    <w:rsid w:val="00FC300C"/>
    <w:rsid w:val="00FC527E"/>
    <w:rsid w:val="00FC5405"/>
    <w:rsid w:val="00FC70D4"/>
    <w:rsid w:val="00FD2BD9"/>
    <w:rsid w:val="00FD43E4"/>
    <w:rsid w:val="00FD4F6A"/>
    <w:rsid w:val="00FD6CEE"/>
    <w:rsid w:val="00FD742C"/>
    <w:rsid w:val="00FE1B40"/>
    <w:rsid w:val="00FE1C3A"/>
    <w:rsid w:val="00FE411B"/>
    <w:rsid w:val="00FE47EC"/>
    <w:rsid w:val="00FE4FE9"/>
    <w:rsid w:val="00FE569E"/>
    <w:rsid w:val="00FE5B70"/>
    <w:rsid w:val="00FE7CA6"/>
    <w:rsid w:val="00FF0214"/>
    <w:rsid w:val="00FF068F"/>
    <w:rsid w:val="00FF47EB"/>
    <w:rsid w:val="00FF6BE5"/>
    <w:rsid w:val="00FF7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5E71DA"/>
  <w15:docId w15:val="{90D83A34-E0B5-40B8-A3ED-04FA35192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21B1"/>
    <w:pPr>
      <w:jc w:val="center"/>
    </w:pPr>
    <w:rPr>
      <w:sz w:val="22"/>
      <w:szCs w:val="28"/>
    </w:rPr>
  </w:style>
  <w:style w:type="paragraph" w:styleId="5">
    <w:name w:val="heading 5"/>
    <w:basedOn w:val="a"/>
    <w:link w:val="50"/>
    <w:uiPriority w:val="9"/>
    <w:qFormat/>
    <w:rsid w:val="000506A8"/>
    <w:pPr>
      <w:spacing w:before="100" w:beforeAutospacing="1" w:after="100" w:afterAutospacing="1"/>
      <w:jc w:val="left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4CD4"/>
    <w:pPr>
      <w:ind w:left="720"/>
      <w:contextualSpacing/>
    </w:pPr>
  </w:style>
  <w:style w:type="paragraph" w:styleId="a4">
    <w:name w:val="header"/>
    <w:aliases w:val=" อักขระ"/>
    <w:basedOn w:val="a"/>
    <w:link w:val="a5"/>
    <w:uiPriority w:val="99"/>
    <w:unhideWhenUsed/>
    <w:rsid w:val="00A940F5"/>
    <w:pPr>
      <w:tabs>
        <w:tab w:val="center" w:pos="4513"/>
        <w:tab w:val="right" w:pos="9026"/>
      </w:tabs>
    </w:pPr>
  </w:style>
  <w:style w:type="character" w:customStyle="1" w:styleId="a5">
    <w:name w:val="หัวกระดาษ อักขระ"/>
    <w:aliases w:val=" อักขระ อักขระ"/>
    <w:basedOn w:val="a0"/>
    <w:link w:val="a4"/>
    <w:uiPriority w:val="99"/>
    <w:rsid w:val="00A940F5"/>
  </w:style>
  <w:style w:type="paragraph" w:styleId="a6">
    <w:name w:val="footer"/>
    <w:basedOn w:val="a"/>
    <w:link w:val="a7"/>
    <w:uiPriority w:val="99"/>
    <w:unhideWhenUsed/>
    <w:rsid w:val="00A940F5"/>
    <w:pPr>
      <w:tabs>
        <w:tab w:val="center" w:pos="4513"/>
        <w:tab w:val="right" w:pos="9026"/>
      </w:tabs>
    </w:pPr>
  </w:style>
  <w:style w:type="character" w:customStyle="1" w:styleId="a7">
    <w:name w:val="ท้ายกระดาษ อักขระ"/>
    <w:basedOn w:val="a0"/>
    <w:link w:val="a6"/>
    <w:uiPriority w:val="99"/>
    <w:rsid w:val="00A940F5"/>
  </w:style>
  <w:style w:type="paragraph" w:styleId="a8">
    <w:name w:val="Balloon Text"/>
    <w:basedOn w:val="a"/>
    <w:link w:val="a9"/>
    <w:uiPriority w:val="99"/>
    <w:semiHidden/>
    <w:unhideWhenUsed/>
    <w:rsid w:val="00FC70D4"/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FC70D4"/>
    <w:rPr>
      <w:rFonts w:ascii="Tahoma" w:hAnsi="Tahoma" w:cs="Angsana New"/>
      <w:sz w:val="16"/>
      <w:szCs w:val="20"/>
    </w:rPr>
  </w:style>
  <w:style w:type="table" w:styleId="aa">
    <w:name w:val="Table Grid"/>
    <w:basedOn w:val="a1"/>
    <w:rsid w:val="0023552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Title"/>
    <w:basedOn w:val="a"/>
    <w:link w:val="ac"/>
    <w:qFormat/>
    <w:rsid w:val="0052550C"/>
    <w:rPr>
      <w:rFonts w:ascii="Cordia New" w:eastAsia="Cordia New" w:hAnsi="Cordia New" w:cs="Angsana New"/>
      <w:b/>
      <w:bCs/>
      <w:sz w:val="36"/>
      <w:szCs w:val="36"/>
    </w:rPr>
  </w:style>
  <w:style w:type="character" w:customStyle="1" w:styleId="ac">
    <w:name w:val="ชื่อเรื่อง อักขระ"/>
    <w:basedOn w:val="a0"/>
    <w:link w:val="ab"/>
    <w:rsid w:val="0052550C"/>
    <w:rPr>
      <w:rFonts w:ascii="Cordia New" w:eastAsia="Cordia New" w:hAnsi="Cordia New" w:cs="Angsana New"/>
      <w:b/>
      <w:bCs/>
      <w:sz w:val="36"/>
      <w:szCs w:val="36"/>
    </w:rPr>
  </w:style>
  <w:style w:type="paragraph" w:styleId="ad">
    <w:name w:val="Body Text"/>
    <w:basedOn w:val="a"/>
    <w:link w:val="ae"/>
    <w:semiHidden/>
    <w:rsid w:val="00CF5157"/>
    <w:pPr>
      <w:widowControl w:val="0"/>
      <w:suppressAutoHyphens/>
      <w:spacing w:after="120" w:line="100" w:lineRule="atLeast"/>
      <w:jc w:val="left"/>
      <w:textAlignment w:val="baseline"/>
    </w:pPr>
    <w:rPr>
      <w:rFonts w:ascii="Times New Roman" w:eastAsia="Arial Unicode MS" w:hAnsi="Times New Roman" w:cs="Angsana New"/>
      <w:kern w:val="1"/>
      <w:sz w:val="24"/>
      <w:szCs w:val="24"/>
      <w:lang w:eastAsia="th-TH"/>
    </w:rPr>
  </w:style>
  <w:style w:type="character" w:customStyle="1" w:styleId="ae">
    <w:name w:val="เนื้อความ อักขระ"/>
    <w:basedOn w:val="a0"/>
    <w:link w:val="ad"/>
    <w:semiHidden/>
    <w:rsid w:val="00CF5157"/>
    <w:rPr>
      <w:rFonts w:ascii="Times New Roman" w:eastAsia="Arial Unicode MS" w:hAnsi="Times New Roman" w:cs="Angsana New"/>
      <w:kern w:val="1"/>
      <w:sz w:val="24"/>
      <w:szCs w:val="24"/>
      <w:lang w:eastAsia="th-TH"/>
    </w:rPr>
  </w:style>
  <w:style w:type="paragraph" w:styleId="2">
    <w:name w:val="Body Text Indent 2"/>
    <w:basedOn w:val="a"/>
    <w:link w:val="20"/>
    <w:uiPriority w:val="99"/>
    <w:semiHidden/>
    <w:unhideWhenUsed/>
    <w:rsid w:val="0081526B"/>
    <w:pPr>
      <w:spacing w:after="120" w:line="480" w:lineRule="auto"/>
      <w:ind w:left="283"/>
    </w:pPr>
  </w:style>
  <w:style w:type="character" w:customStyle="1" w:styleId="20">
    <w:name w:val="การเยื้องเนื้อความ 2 อักขระ"/>
    <w:basedOn w:val="a0"/>
    <w:link w:val="2"/>
    <w:uiPriority w:val="99"/>
    <w:semiHidden/>
    <w:rsid w:val="0081526B"/>
    <w:rPr>
      <w:sz w:val="22"/>
      <w:szCs w:val="28"/>
    </w:rPr>
  </w:style>
  <w:style w:type="character" w:styleId="af">
    <w:name w:val="Hyperlink"/>
    <w:basedOn w:val="a0"/>
    <w:rsid w:val="009146FA"/>
    <w:rPr>
      <w:color w:val="0000FF"/>
      <w:u w:val="single"/>
    </w:rPr>
  </w:style>
  <w:style w:type="character" w:styleId="af0">
    <w:name w:val="Placeholder Text"/>
    <w:basedOn w:val="a0"/>
    <w:uiPriority w:val="99"/>
    <w:semiHidden/>
    <w:rsid w:val="009A7606"/>
    <w:rPr>
      <w:color w:val="808080"/>
    </w:rPr>
  </w:style>
  <w:style w:type="paragraph" w:customStyle="1" w:styleId="Default">
    <w:name w:val="Default"/>
    <w:rsid w:val="00232C4D"/>
    <w:pPr>
      <w:autoSpaceDE w:val="0"/>
      <w:autoSpaceDN w:val="0"/>
      <w:adjustRightInd w:val="0"/>
    </w:pPr>
    <w:rPr>
      <w:rFonts w:ascii="TH Sarabun New" w:cs="TH Sarabun New"/>
      <w:color w:val="000000"/>
      <w:sz w:val="24"/>
      <w:szCs w:val="24"/>
    </w:rPr>
  </w:style>
  <w:style w:type="character" w:styleId="af1">
    <w:name w:val="page number"/>
    <w:basedOn w:val="a0"/>
    <w:rsid w:val="004D5D95"/>
  </w:style>
  <w:style w:type="character" w:customStyle="1" w:styleId="50">
    <w:name w:val="หัวเรื่อง 5 อักขระ"/>
    <w:basedOn w:val="a0"/>
    <w:link w:val="5"/>
    <w:uiPriority w:val="9"/>
    <w:rsid w:val="000506A8"/>
    <w:rPr>
      <w:rFonts w:ascii="Times New Roman" w:eastAsia="Times New Roman" w:hAnsi="Times New Roman" w:cs="Times New Roman"/>
      <w:b/>
      <w:bCs/>
    </w:rPr>
  </w:style>
  <w:style w:type="paragraph" w:styleId="af2">
    <w:name w:val="No Spacing"/>
    <w:uiPriority w:val="1"/>
    <w:qFormat/>
    <w:rsid w:val="006D06C7"/>
    <w:rPr>
      <w:rFonts w:cs="Calibri"/>
      <w:sz w:val="22"/>
      <w:szCs w:val="22"/>
    </w:rPr>
  </w:style>
  <w:style w:type="table" w:customStyle="1" w:styleId="1">
    <w:name w:val="เส้นตาราง1"/>
    <w:basedOn w:val="a1"/>
    <w:next w:val="aa"/>
    <w:rsid w:val="00964E73"/>
    <w:rPr>
      <w:rFonts w:ascii="Times New Roman" w:eastAsia="Times New Roman" w:hAnsi="Times New Roma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45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UNder.dot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43EF32-A3A9-408C-9006-B02CE82D7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UNder</Template>
  <TotalTime>2</TotalTime>
  <Pages>4</Pages>
  <Words>457</Words>
  <Characters>2611</Characters>
  <Application>Microsoft Office Word</Application>
  <DocSecurity>0</DocSecurity>
  <Lines>21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3062</CharactersWithSpaces>
  <SharedDoc>false</SharedDoc>
  <HLinks>
    <vt:vector size="6" baseType="variant">
      <vt:variant>
        <vt:i4>26</vt:i4>
      </vt:variant>
      <vt:variant>
        <vt:i4>1140</vt:i4>
      </vt:variant>
      <vt:variant>
        <vt:i4>0</vt:i4>
      </vt:variant>
      <vt:variant>
        <vt:i4>5</vt:i4>
      </vt:variant>
      <vt:variant>
        <vt:lpwstr>http://search.ebscohost.com/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rapheephan phong-inwong</cp:lastModifiedBy>
  <cp:revision>3</cp:revision>
  <cp:lastPrinted>2025-02-27T10:18:00Z</cp:lastPrinted>
  <dcterms:created xsi:type="dcterms:W3CDTF">2025-09-28T05:32:00Z</dcterms:created>
  <dcterms:modified xsi:type="dcterms:W3CDTF">2025-09-28T05:33:00Z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632a41771a54dc54e434d3bf6a4d00e9b26e9ed97d2fb4009274a1a8f657469e</vt:lpwstr>
  </property>
</Properties>
</file>